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6993E" w14:textId="5F67ADA2" w:rsidR="009B6A76" w:rsidRDefault="00577FB0" w:rsidP="0011093D">
      <w:pPr>
        <w:spacing w:after="240"/>
        <w:sectPr w:rsidR="009B6A76" w:rsidSect="00517311">
          <w:footerReference w:type="first" r:id="rId12"/>
          <w:pgSz w:w="12240" w:h="15840"/>
          <w:pgMar w:top="0" w:right="720" w:bottom="720" w:left="720" w:header="720" w:footer="432" w:gutter="0"/>
          <w:cols w:space="720"/>
          <w:titlePg/>
          <w:docGrid w:linePitch="360"/>
        </w:sectPr>
      </w:pPr>
      <w:r>
        <w:rPr>
          <w:noProof/>
        </w:rPr>
        <mc:AlternateContent>
          <mc:Choice Requires="wpg">
            <w:drawing>
              <wp:anchor distT="0" distB="0" distL="114300" distR="114300" simplePos="0" relativeHeight="251659776" behindDoc="1" locked="0" layoutInCell="1" allowOverlap="1" wp14:anchorId="6EE6622F" wp14:editId="71387C8D">
                <wp:simplePos x="0" y="0"/>
                <wp:positionH relativeFrom="page">
                  <wp:posOffset>0</wp:posOffset>
                </wp:positionH>
                <wp:positionV relativeFrom="paragraph">
                  <wp:posOffset>198120</wp:posOffset>
                </wp:positionV>
                <wp:extent cx="7762875" cy="2232379"/>
                <wp:effectExtent l="0" t="0" r="257175" b="0"/>
                <wp:wrapTight wrapText="bothSides">
                  <wp:wrapPolygon edited="0">
                    <wp:start x="0" y="0"/>
                    <wp:lineTo x="0" y="21385"/>
                    <wp:lineTo x="21680" y="21385"/>
                    <wp:lineTo x="21680" y="14748"/>
                    <wp:lineTo x="22210" y="8849"/>
                    <wp:lineTo x="22263" y="5899"/>
                    <wp:lineTo x="21892" y="3871"/>
                    <wp:lineTo x="21680" y="2950"/>
                    <wp:lineTo x="21680" y="0"/>
                    <wp:lineTo x="0" y="0"/>
                  </wp:wrapPolygon>
                </wp:wrapTight>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2232379"/>
                          <a:chOff x="0" y="0"/>
                          <a:chExt cx="12240" cy="3228"/>
                        </a:xfrm>
                      </wpg:grpSpPr>
                      <pic:pic xmlns:pic="http://schemas.openxmlformats.org/drawingml/2006/picture">
                        <pic:nvPicPr>
                          <pic:cNvPr id="5" name="docshape4"/>
                          <pic:cNvPicPr>
                            <a:picLocks noChangeAspect="1" noChangeArrowheads="1"/>
                          </pic:cNvPicPr>
                        </pic:nvPicPr>
                        <pic:blipFill rotWithShape="1">
                          <a:blip r:embed="rId13">
                            <a:extLst>
                              <a:ext uri="{28A0092B-C50C-407E-A947-70E740481C1C}">
                                <a14:useLocalDpi xmlns:a14="http://schemas.microsoft.com/office/drawing/2010/main" val="0"/>
                              </a:ext>
                            </a:extLst>
                          </a:blip>
                          <a:srcRect b="7229"/>
                          <a:stretch/>
                        </pic:blipFill>
                        <pic:spPr bwMode="auto">
                          <a:xfrm>
                            <a:off x="0" y="0"/>
                            <a:ext cx="12240" cy="3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82" y="760"/>
                            <a:ext cx="3205" cy="1007"/>
                          </a:xfrm>
                          <a:prstGeom prst="rect">
                            <a:avLst/>
                          </a:prstGeom>
                          <a:noFill/>
                          <a:effectLst>
                            <a:outerShdw blurRad="444500" sx="110000" sy="110000" algn="ctr" rotWithShape="0">
                              <a:srgbClr val="333333">
                                <a:alpha val="80000"/>
                              </a:srgbClr>
                            </a:outerShdw>
                          </a:effectLst>
                          <a:extLst>
                            <a:ext uri="{909E8E84-426E-40DD-AFC4-6F175D3DCCD1}">
                              <a14:hiddenFill xmlns:a14="http://schemas.microsoft.com/office/drawing/2010/main">
                                <a:solidFill>
                                  <a:srgbClr val="FFFFFF"/>
                                </a:solidFill>
                              </a14:hiddenFill>
                            </a:ext>
                          </a:extLst>
                        </pic:spPr>
                      </pic:pic>
                      <wps:wsp>
                        <wps:cNvPr id="8" name="docshape7"/>
                        <wps:cNvSpPr txBox="1">
                          <a:spLocks noChangeArrowheads="1"/>
                        </wps:cNvSpPr>
                        <wps:spPr bwMode="auto">
                          <a:xfrm>
                            <a:off x="0" y="1973"/>
                            <a:ext cx="11549" cy="1173"/>
                          </a:xfrm>
                          <a:prstGeom prst="rect">
                            <a:avLst/>
                          </a:prstGeom>
                          <a:solidFill>
                            <a:srgbClr val="446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BD57A" w14:textId="77777777" w:rsidR="00577FB0" w:rsidRPr="00802167" w:rsidRDefault="00577FB0" w:rsidP="00577FB0">
                              <w:pPr>
                                <w:spacing w:line="584" w:lineRule="exact"/>
                                <w:ind w:left="720"/>
                                <w:rPr>
                                  <w:rFonts w:ascii="Rockwell"/>
                                  <w:b/>
                                  <w:color w:val="FFFFFF" w:themeColor="background1"/>
                                  <w:sz w:val="52"/>
                                </w:rPr>
                              </w:pPr>
                              <w:r>
                                <w:rPr>
                                  <w:rFonts w:ascii="Rockwell"/>
                                  <w:b/>
                                  <w:color w:val="FFFFFF"/>
                                  <w:spacing w:val="-10"/>
                                  <w:sz w:val="52"/>
                                </w:rPr>
                                <w:t>2022</w:t>
                              </w:r>
                              <w:r>
                                <w:rPr>
                                  <w:rFonts w:ascii="Rockwell"/>
                                  <w:b/>
                                  <w:color w:val="FFFFFF"/>
                                  <w:spacing w:val="-21"/>
                                  <w:sz w:val="52"/>
                                </w:rPr>
                                <w:t xml:space="preserve"> </w:t>
                              </w:r>
                              <w:r>
                                <w:rPr>
                                  <w:rFonts w:ascii="Rockwell"/>
                                  <w:b/>
                                  <w:color w:val="FFFFFF"/>
                                  <w:spacing w:val="-10"/>
                                  <w:sz w:val="52"/>
                                </w:rPr>
                                <w:t>Organics</w:t>
                              </w:r>
                              <w:r>
                                <w:rPr>
                                  <w:rFonts w:ascii="Rockwell"/>
                                  <w:b/>
                                  <w:color w:val="FFFFFF"/>
                                  <w:spacing w:val="-18"/>
                                  <w:sz w:val="52"/>
                                </w:rPr>
                                <w:t xml:space="preserve"> </w:t>
                              </w:r>
                              <w:r>
                                <w:rPr>
                                  <w:rFonts w:ascii="Rockwell"/>
                                  <w:b/>
                                  <w:color w:val="FFFFFF"/>
                                  <w:spacing w:val="-10"/>
                                  <w:sz w:val="52"/>
                                </w:rPr>
                                <w:t>Management</w:t>
                              </w:r>
                              <w:r>
                                <w:rPr>
                                  <w:rFonts w:ascii="Rockwell"/>
                                  <w:b/>
                                  <w:color w:val="FFFFFF"/>
                                  <w:spacing w:val="-17"/>
                                  <w:sz w:val="52"/>
                                </w:rPr>
                                <w:t xml:space="preserve"> </w:t>
                              </w:r>
                              <w:r>
                                <w:rPr>
                                  <w:rFonts w:ascii="Rockwell"/>
                                  <w:b/>
                                  <w:color w:val="FFFFFF"/>
                                  <w:spacing w:val="-10"/>
                                  <w:sz w:val="52"/>
                                </w:rPr>
                                <w:t>Law</w:t>
                              </w:r>
                            </w:p>
                            <w:p w14:paraId="6F898421" w14:textId="6A89264A" w:rsidR="00577FB0" w:rsidRPr="00802167" w:rsidRDefault="00577FB0" w:rsidP="00A42515">
                              <w:pPr>
                                <w:spacing w:before="13" w:after="0"/>
                                <w:ind w:left="720"/>
                                <w:rPr>
                                  <w:rFonts w:ascii="Rockwell"/>
                                  <w:b/>
                                  <w:color w:val="FFD768"/>
                                  <w:sz w:val="32"/>
                                </w:rPr>
                              </w:pPr>
                              <w:r>
                                <w:rPr>
                                  <w:rFonts w:ascii="Rockwell"/>
                                  <w:b/>
                                  <w:color w:val="FFD668"/>
                                  <w:spacing w:val="-12"/>
                                  <w:sz w:val="32"/>
                                </w:rPr>
                                <w:t>Focus</w:t>
                              </w:r>
                              <w:r>
                                <w:rPr>
                                  <w:rFonts w:ascii="Rockwell"/>
                                  <w:b/>
                                  <w:color w:val="FFD668"/>
                                  <w:spacing w:val="-14"/>
                                  <w:sz w:val="32"/>
                                </w:rPr>
                                <w:t xml:space="preserve"> </w:t>
                              </w:r>
                              <w:r>
                                <w:rPr>
                                  <w:rFonts w:ascii="Rockwell"/>
                                  <w:b/>
                                  <w:color w:val="FFD668"/>
                                  <w:spacing w:val="-12"/>
                                  <w:sz w:val="32"/>
                                </w:rPr>
                                <w:t>on</w:t>
                              </w:r>
                              <w:r>
                                <w:rPr>
                                  <w:rFonts w:ascii="Rockwell"/>
                                  <w:b/>
                                  <w:color w:val="FFD668"/>
                                  <w:spacing w:val="-15"/>
                                  <w:sz w:val="32"/>
                                </w:rPr>
                                <w:t xml:space="preserve"> </w:t>
                              </w:r>
                              <w:r>
                                <w:rPr>
                                  <w:rFonts w:ascii="Rockwell"/>
                                  <w:b/>
                                  <w:color w:val="FFD668"/>
                                  <w:spacing w:val="-12"/>
                                  <w:sz w:val="32"/>
                                </w:rPr>
                                <w:t xml:space="preserve">Organics Management Law </w:t>
                              </w:r>
                              <w:r w:rsidR="00EF5F0D">
                                <w:rPr>
                                  <w:rFonts w:ascii="Rockwell"/>
                                  <w:b/>
                                  <w:color w:val="FFD668"/>
                                  <w:spacing w:val="-12"/>
                                  <w:sz w:val="32"/>
                                </w:rPr>
                                <w:t xml:space="preserve">- </w:t>
                              </w:r>
                              <w:r>
                                <w:rPr>
                                  <w:rFonts w:ascii="Rockwell"/>
                                  <w:b/>
                                  <w:color w:val="FFD668"/>
                                  <w:spacing w:val="-12"/>
                                  <w:sz w:val="32"/>
                                </w:rPr>
                                <w:t>Overview</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E6622F" id="Group 4" o:spid="_x0000_s1026" alt="&quot;&quot;" style="position:absolute;margin-left:0;margin-top:15.6pt;width:611.25pt;height:175.8pt;z-index:-251656704;mso-position-horizontal-relative:page;mso-width-relative:margin;mso-height-relative:margin" coordsize="12240,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width:12240;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">
                  <v:imagedata r:id="rId15" o:title="" cropbottom="4738f"/>
                </v:shape>
                <v:shape id="docshape6" o:spid="_x0000_s1028" type="#_x0000_t75" style="position:absolute;left:8782;top:760;width:3205;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">
                  <v:imagedata r:id="rId16" o:title=""/>
                  <v:shadow on="t" type="perspective" color="#333" opacity="52428f" offset="0,0" matrix="72090f,,,72090f"/>
                </v:shape>
                <v:shapetype id="_x0000_t202" coordsize="21600,21600" o:spt="202" path="m,l,21600r21600,l21600,xe">
                  <v:stroke joinstyle="miter"/>
                  <v:path gradientshapeok="t" o:connecttype="rect"/>
                </v:shapetype>
                <v:shape id="docshape7" o:spid="_x0000_s1029" type="#_x0000_t202" style="position:absolute;top:1973;width:1154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" fillcolor="#44688f" stroked="f">
                  <v:textbox inset="0,0,0,0">
                    <w:txbxContent>
                      <w:p w14:paraId="608BD57A" w14:textId="77777777" w:rsidR="00577FB0" w:rsidRPr="00802167" w:rsidRDefault="00577FB0" w:rsidP="00577FB0">
                        <w:pPr>
                          <w:spacing w:line="584" w:lineRule="exact"/>
                          <w:ind w:left="720"/>
                          <w:rPr>
                            <w:rFonts w:ascii="Rockwell"/>
                            <w:b/>
                            <w:color w:val="FFFFFF" w:themeColor="background1"/>
                            <w:sz w:val="52"/>
                          </w:rPr>
                        </w:pPr>
                        <w:r>
                          <w:rPr>
                            <w:rFonts w:ascii="Rockwell"/>
                            <w:b/>
                            <w:color w:val="FFFFFF"/>
                            <w:spacing w:val="-10"/>
                            <w:sz w:val="52"/>
                          </w:rPr>
                          <w:t>2022</w:t>
                        </w:r>
                        <w:r>
                          <w:rPr>
                            <w:rFonts w:ascii="Rockwell"/>
                            <w:b/>
                            <w:color w:val="FFFFFF"/>
                            <w:spacing w:val="-21"/>
                            <w:sz w:val="52"/>
                          </w:rPr>
                          <w:t xml:space="preserve"> </w:t>
                        </w:r>
                        <w:r>
                          <w:rPr>
                            <w:rFonts w:ascii="Rockwell"/>
                            <w:b/>
                            <w:color w:val="FFFFFF"/>
                            <w:spacing w:val="-10"/>
                            <w:sz w:val="52"/>
                          </w:rPr>
                          <w:t>Organics</w:t>
                        </w:r>
                        <w:r>
                          <w:rPr>
                            <w:rFonts w:ascii="Rockwell"/>
                            <w:b/>
                            <w:color w:val="FFFFFF"/>
                            <w:spacing w:val="-18"/>
                            <w:sz w:val="52"/>
                          </w:rPr>
                          <w:t xml:space="preserve"> </w:t>
                        </w:r>
                        <w:r>
                          <w:rPr>
                            <w:rFonts w:ascii="Rockwell"/>
                            <w:b/>
                            <w:color w:val="FFFFFF"/>
                            <w:spacing w:val="-10"/>
                            <w:sz w:val="52"/>
                          </w:rPr>
                          <w:t>Management</w:t>
                        </w:r>
                        <w:r>
                          <w:rPr>
                            <w:rFonts w:ascii="Rockwell"/>
                            <w:b/>
                            <w:color w:val="FFFFFF"/>
                            <w:spacing w:val="-17"/>
                            <w:sz w:val="52"/>
                          </w:rPr>
                          <w:t xml:space="preserve"> </w:t>
                        </w:r>
                        <w:r>
                          <w:rPr>
                            <w:rFonts w:ascii="Rockwell"/>
                            <w:b/>
                            <w:color w:val="FFFFFF"/>
                            <w:spacing w:val="-10"/>
                            <w:sz w:val="52"/>
                          </w:rPr>
                          <w:t>Law</w:t>
                        </w:r>
                      </w:p>
                      <w:p w14:paraId="6F898421" w14:textId="6A89264A" w:rsidR="00577FB0" w:rsidRPr="00802167" w:rsidRDefault="00577FB0" w:rsidP="00A42515">
                        <w:pPr>
                          <w:spacing w:before="13" w:after="0"/>
                          <w:ind w:left="720"/>
                          <w:rPr>
                            <w:rFonts w:ascii="Rockwell"/>
                            <w:b/>
                            <w:color w:val="FFD768"/>
                            <w:sz w:val="32"/>
                          </w:rPr>
                        </w:pPr>
                        <w:r>
                          <w:rPr>
                            <w:rFonts w:ascii="Rockwell"/>
                            <w:b/>
                            <w:color w:val="FFD668"/>
                            <w:spacing w:val="-12"/>
                            <w:sz w:val="32"/>
                          </w:rPr>
                          <w:t>Focus</w:t>
                        </w:r>
                        <w:r>
                          <w:rPr>
                            <w:rFonts w:ascii="Rockwell"/>
                            <w:b/>
                            <w:color w:val="FFD668"/>
                            <w:spacing w:val="-14"/>
                            <w:sz w:val="32"/>
                          </w:rPr>
                          <w:t xml:space="preserve"> </w:t>
                        </w:r>
                        <w:r>
                          <w:rPr>
                            <w:rFonts w:ascii="Rockwell"/>
                            <w:b/>
                            <w:color w:val="FFD668"/>
                            <w:spacing w:val="-12"/>
                            <w:sz w:val="32"/>
                          </w:rPr>
                          <w:t>on</w:t>
                        </w:r>
                        <w:r>
                          <w:rPr>
                            <w:rFonts w:ascii="Rockwell"/>
                            <w:b/>
                            <w:color w:val="FFD668"/>
                            <w:spacing w:val="-15"/>
                            <w:sz w:val="32"/>
                          </w:rPr>
                          <w:t xml:space="preserve"> </w:t>
                        </w:r>
                        <w:r>
                          <w:rPr>
                            <w:rFonts w:ascii="Rockwell"/>
                            <w:b/>
                            <w:color w:val="FFD668"/>
                            <w:spacing w:val="-12"/>
                            <w:sz w:val="32"/>
                          </w:rPr>
                          <w:t xml:space="preserve">Organics Management Law </w:t>
                        </w:r>
                        <w:r w:rsidR="00EF5F0D">
                          <w:rPr>
                            <w:rFonts w:ascii="Rockwell"/>
                            <w:b/>
                            <w:color w:val="FFD668"/>
                            <w:spacing w:val="-12"/>
                            <w:sz w:val="32"/>
                          </w:rPr>
                          <w:t xml:space="preserve">- </w:t>
                        </w:r>
                        <w:r>
                          <w:rPr>
                            <w:rFonts w:ascii="Rockwell"/>
                            <w:b/>
                            <w:color w:val="FFD668"/>
                            <w:spacing w:val="-12"/>
                            <w:sz w:val="32"/>
                          </w:rPr>
                          <w:t>Overview</w:t>
                        </w:r>
                      </w:p>
                    </w:txbxContent>
                  </v:textbox>
                </v:shape>
                <w10:wrap type="tight" anchorx="page"/>
              </v:group>
            </w:pict>
          </mc:Fallback>
        </mc:AlternateContent>
      </w:r>
      <w:r w:rsidR="00D458A1">
        <w:t xml:space="preserve"> </w:t>
      </w:r>
    </w:p>
    <w:p w14:paraId="4B41AD60" w14:textId="77777777" w:rsidR="009B6A76" w:rsidRPr="005F6E81" w:rsidRDefault="004579E1" w:rsidP="00F440C9">
      <w:pPr>
        <w:pStyle w:val="Heading2"/>
        <w:spacing w:before="440" w:after="120"/>
        <w:rPr>
          <w:sz w:val="32"/>
          <w:szCs w:val="32"/>
        </w:rPr>
      </w:pPr>
      <w:r w:rsidRPr="005F6E81">
        <w:rPr>
          <w:sz w:val="32"/>
          <w:szCs w:val="32"/>
        </w:rPr>
        <w:t>Purpose and Goals</w:t>
      </w:r>
    </w:p>
    <w:p w14:paraId="31A50B26" w14:textId="77777777" w:rsidR="004579E1" w:rsidRDefault="004579E1" w:rsidP="00EF5F0D">
      <w:pPr>
        <w:spacing w:after="120"/>
      </w:pPr>
      <w:r>
        <w:t xml:space="preserve">The Organics Management Law of 2022 was passed as ESSHB1799 and </w:t>
      </w:r>
      <w:r w:rsidRPr="0005384E">
        <w:t>supports</w:t>
      </w:r>
      <w:r>
        <w:t xml:space="preserve"> the Washington Legislature’s 2021 Climate Commitment Act (CCA), a sweeping law that sets carbon emission limits and requires the state to </w:t>
      </w:r>
      <w:r w:rsidRPr="003024CD">
        <w:t xml:space="preserve">reduce its </w:t>
      </w:r>
      <w:r>
        <w:t>carbon output</w:t>
      </w:r>
      <w:r w:rsidRPr="003024CD">
        <w:t xml:space="preserve"> 45% by 2030, 70% by 2040, and 95% by 2050.</w:t>
      </w:r>
    </w:p>
    <w:p w14:paraId="23A99164" w14:textId="54D8FC9A" w:rsidR="004579E1" w:rsidRDefault="004579E1" w:rsidP="00EF5F0D">
      <w:pPr>
        <w:spacing w:after="120"/>
      </w:pPr>
      <w:r>
        <w:t xml:space="preserve">To help meet the state’s CCA emission targets, implementation of the new law will reduce methane by </w:t>
      </w:r>
      <w:r w:rsidRPr="0005384E">
        <w:t>diverting</w:t>
      </w:r>
      <w:r>
        <w:t xml:space="preserve"> </w:t>
      </w:r>
      <w:r w:rsidRPr="0005384E">
        <w:t>organic materials</w:t>
      </w:r>
      <w:r>
        <w:t xml:space="preserve"> from municipal landfills towards beneficial uses. </w:t>
      </w:r>
      <w:r w:rsidRPr="006B19A5">
        <w:t>Instead of landfilling organic materials</w:t>
      </w:r>
      <w:r w:rsidR="00F05904">
        <w:t>,</w:t>
      </w:r>
      <w:r w:rsidRPr="006B19A5">
        <w:t xml:space="preserve"> we can reduce methane emissions by creating compost and crop nutrients, feed livestock, and getting food to people at risk of hunger.</w:t>
      </w:r>
    </w:p>
    <w:p w14:paraId="3B3B61F9" w14:textId="23D12C37" w:rsidR="004579E1" w:rsidRDefault="004579E1" w:rsidP="00EF5F0D">
      <w:pPr>
        <w:spacing w:after="240"/>
      </w:pPr>
      <w:r>
        <w:t xml:space="preserve">The Organics Management Law affects everyone in the state. </w:t>
      </w:r>
      <w:r w:rsidR="00EF5F0D" w:rsidRPr="00EF5F0D">
        <w:t>Successful implementation of the law will require coordination across public and private industry stakeholders.</w:t>
      </w:r>
      <w:r w:rsidR="00EF5F0D">
        <w:t xml:space="preserve"> </w:t>
      </w:r>
      <w:r>
        <w:t>Th</w:t>
      </w:r>
      <w:r w:rsidR="00802167">
        <w:t>is</w:t>
      </w:r>
      <w:r>
        <w:t xml:space="preserve"> law’s comprehensive approach adds or amends more than 20 state laws and establishes </w:t>
      </w:r>
      <w:r w:rsidR="00894A90">
        <w:t>goals</w:t>
      </w:r>
      <w:r>
        <w:t xml:space="preserve"> that require action by state and local agencies, residents, and businesses</w:t>
      </w:r>
      <w:r w:rsidDel="0007029A">
        <w:t xml:space="preserve"> alike</w:t>
      </w:r>
      <w:r>
        <w:t>.</w:t>
      </w:r>
    </w:p>
    <w:p w14:paraId="702A7395" w14:textId="77777777" w:rsidR="004579E1" w:rsidRPr="00A42515" w:rsidRDefault="004579E1" w:rsidP="00EF5F0D">
      <w:pPr>
        <w:pStyle w:val="ListParagraph"/>
        <w:numPr>
          <w:ilvl w:val="0"/>
          <w:numId w:val="14"/>
        </w:numPr>
        <w:spacing w:after="240"/>
        <w:rPr>
          <w:sz w:val="23"/>
          <w:szCs w:val="23"/>
        </w:rPr>
      </w:pPr>
      <w:r w:rsidRPr="00A42515">
        <w:rPr>
          <w:sz w:val="23"/>
          <w:szCs w:val="23"/>
        </w:rPr>
        <w:t>By 2025, 20% of previously disposed edible food must be recovered for consumption, relative to 2015 levels.</w:t>
      </w:r>
    </w:p>
    <w:p w14:paraId="27A10B13" w14:textId="77777777" w:rsidR="004579E1" w:rsidRDefault="004579E1" w:rsidP="00EF5F0D">
      <w:pPr>
        <w:pStyle w:val="ListParagraph"/>
        <w:numPr>
          <w:ilvl w:val="0"/>
          <w:numId w:val="14"/>
        </w:numPr>
        <w:spacing w:before="240" w:after="240"/>
      </w:pPr>
      <w:r w:rsidRPr="00A42515">
        <w:rPr>
          <w:sz w:val="23"/>
          <w:szCs w:val="23"/>
        </w:rPr>
        <w:t>By 2030, 75% of previously disposed organic materials must be diverted from landfills, relative to 2015 levels.</w:t>
      </w:r>
    </w:p>
    <w:p w14:paraId="683299C3" w14:textId="77777777" w:rsidR="004579E1" w:rsidRDefault="004579E1" w:rsidP="00EF5F0D">
      <w:pPr>
        <w:spacing w:after="120"/>
      </w:pPr>
      <w:r>
        <w:t>A general overview follows, addressing some of the new requirements established by the Organics Management (OM) law.</w:t>
      </w:r>
    </w:p>
    <w:p w14:paraId="7841C114" w14:textId="77777777" w:rsidR="009B6A76" w:rsidRPr="005F6E81" w:rsidRDefault="004579E1" w:rsidP="00F440C9">
      <w:pPr>
        <w:pStyle w:val="Heading2"/>
        <w:spacing w:before="320" w:after="120"/>
        <w:rPr>
          <w:sz w:val="32"/>
          <w:szCs w:val="32"/>
        </w:rPr>
      </w:pPr>
      <w:r w:rsidRPr="005F6E81">
        <w:rPr>
          <w:sz w:val="32"/>
          <w:szCs w:val="32"/>
        </w:rPr>
        <w:t>Compost procurement</w:t>
      </w:r>
    </w:p>
    <w:p w14:paraId="0D99040B" w14:textId="1B8E4A1A" w:rsidR="004579E1" w:rsidRDefault="004579E1" w:rsidP="00F440C9">
      <w:pPr>
        <w:spacing w:after="480"/>
      </w:pPr>
      <w:r w:rsidRPr="006B19A5">
        <w:t xml:space="preserve">The new OM law includes provisions to strengthen markets for compost in the state. These include requiring cities and counties which </w:t>
      </w:r>
      <w:r w:rsidR="00894A90">
        <w:t xml:space="preserve">provide </w:t>
      </w:r>
      <w:r w:rsidRPr="006B19A5">
        <w:t xml:space="preserve">curbside collection of organic materials </w:t>
      </w:r>
      <w:r w:rsidR="00B55CB0">
        <w:t>or</w:t>
      </w:r>
      <w:r w:rsidR="00894A90">
        <w:t xml:space="preserve"> have</w:t>
      </w:r>
      <w:r w:rsidRPr="006B19A5">
        <w:t xml:space="preserve"> a population greater than 25,000 to adopt compost procurement ordinances by Jan. 1, 2023. In addition, these jurisdictions will need to report to Ecology the amount of organic material diverted </w:t>
      </w:r>
      <w:r w:rsidR="00FF140F">
        <w:t xml:space="preserve">from the </w:t>
      </w:r>
      <w:r w:rsidRPr="006B19A5">
        <w:t>landfill and the quantities and sources of compost they purchase every two years</w:t>
      </w:r>
      <w:r w:rsidR="00F05904">
        <w:t>,</w:t>
      </w:r>
      <w:r w:rsidRPr="006B19A5">
        <w:t xml:space="preserve"> starting in December 2024. </w:t>
      </w:r>
      <w:r>
        <w:t xml:space="preserve">For more details, a Compost Procurement Focus Sheet is available at </w:t>
      </w:r>
      <w:hyperlink r:id="rId17" w:history="1">
        <w:r w:rsidRPr="006101FA">
          <w:rPr>
            <w:rStyle w:val="Hyperlink"/>
          </w:rPr>
          <w:t>Organics Management - Compost Procurement Ordinances and Reporting</w:t>
        </w:r>
      </w:hyperlink>
      <w:r w:rsidR="00A42515">
        <w:rPr>
          <w:rStyle w:val="Hyperlink"/>
        </w:rPr>
        <w:t>.</w:t>
      </w:r>
      <w:r w:rsidR="00A42515">
        <w:rPr>
          <w:rStyle w:val="FootnoteReference"/>
          <w:color w:val="457EB4" w:themeColor="accent1" w:themeShade="BF"/>
          <w:u w:val="single"/>
        </w:rPr>
        <w:footnoteReference w:id="2"/>
      </w:r>
    </w:p>
    <w:p w14:paraId="423CE380" w14:textId="77777777" w:rsidR="009B6A76" w:rsidRPr="005F6E81" w:rsidRDefault="004579E1" w:rsidP="005F6E81">
      <w:pPr>
        <w:pStyle w:val="Heading2"/>
        <w:spacing w:after="120"/>
        <w:rPr>
          <w:sz w:val="32"/>
          <w:szCs w:val="32"/>
        </w:rPr>
      </w:pPr>
      <w:r w:rsidRPr="005F6E81">
        <w:rPr>
          <w:sz w:val="32"/>
          <w:szCs w:val="32"/>
        </w:rPr>
        <w:t>Business collection requirements</w:t>
      </w:r>
    </w:p>
    <w:p w14:paraId="34F0869C" w14:textId="77777777" w:rsidR="005F6E81" w:rsidRDefault="004579E1" w:rsidP="004579E1">
      <w:pPr>
        <w:rPr>
          <w:rStyle w:val="Hyperlink"/>
        </w:rPr>
      </w:pPr>
      <w:r>
        <w:t>Per RCW 70A.205.545, the OM law phases in organics collection requirements for certain businesses, beginning July 1, 2024. The requirements for businesses to arrange for organics collection depend on the volume of organic material they generate weekly and on the availability of collection and processing services for organic materials, including food waste. Working with interested parties, by July 1, 2023</w:t>
      </w:r>
      <w:r w:rsidR="00F05904">
        <w:t>,</w:t>
      </w:r>
      <w:r>
        <w:t xml:space="preserve"> Ecology will post a list of cities and counties where organic material and food waste collection is available to businesses. For more details, a Business Collection Focus Sheet is available at </w:t>
      </w:r>
      <w:hyperlink r:id="rId18" w:history="1">
        <w:r>
          <w:rPr>
            <w:rStyle w:val="Hyperlink"/>
          </w:rPr>
          <w:t>Organics Management - Business Collection Requirements</w:t>
        </w:r>
      </w:hyperlink>
      <w:r w:rsidR="00A42515">
        <w:rPr>
          <w:rStyle w:val="FootnoteReference"/>
          <w:color w:val="457EB4" w:themeColor="accent1" w:themeShade="BF"/>
          <w:u w:val="single"/>
        </w:rPr>
        <w:footnoteReference w:id="3"/>
      </w:r>
    </w:p>
    <w:p w14:paraId="7242E293" w14:textId="503D9213" w:rsidR="009B6A76" w:rsidRPr="00EF5F0D" w:rsidRDefault="004579E1" w:rsidP="00E4526E">
      <w:pPr>
        <w:pStyle w:val="Heading2"/>
        <w:spacing w:before="0"/>
        <w:rPr>
          <w:sz w:val="28"/>
        </w:rPr>
      </w:pPr>
      <w:r w:rsidRPr="00EF5F0D">
        <w:rPr>
          <w:sz w:val="28"/>
        </w:rPr>
        <w:lastRenderedPageBreak/>
        <w:t>Center for Sustainable Food Management</w:t>
      </w:r>
    </w:p>
    <w:p w14:paraId="0AFB13F9" w14:textId="2587AC6D" w:rsidR="004579E1" w:rsidRDefault="004579E1" w:rsidP="004579E1">
      <w:r>
        <w:t>The Food Center will serve as a hub for food waste reduction efforts statewide and will help implement the Use Food Well Washington Plan. The Food Center may perform at least 13 different functions identified in the OM law to meet statewide goals to reduce food waste and increase recovery of edible food. Established at Ecology, the Food Center will be operational by Jan. 1, 2024.</w:t>
      </w:r>
    </w:p>
    <w:p w14:paraId="5D39E097" w14:textId="77777777" w:rsidR="001A6BAC" w:rsidRPr="00EF5F0D" w:rsidRDefault="004579E1" w:rsidP="00365F7C">
      <w:pPr>
        <w:pStyle w:val="Heading2"/>
        <w:rPr>
          <w:sz w:val="28"/>
        </w:rPr>
      </w:pPr>
      <w:r w:rsidRPr="00EF5F0D">
        <w:rPr>
          <w:sz w:val="28"/>
        </w:rPr>
        <w:t xml:space="preserve">Organics management facility </w:t>
      </w:r>
      <w:r w:rsidR="005F6E81" w:rsidRPr="00EF5F0D">
        <w:rPr>
          <w:sz w:val="28"/>
        </w:rPr>
        <w:t>sites</w:t>
      </w:r>
    </w:p>
    <w:p w14:paraId="1069F659" w14:textId="25C8BD01" w:rsidR="004579E1" w:rsidRPr="00EF5F0D" w:rsidRDefault="004579E1" w:rsidP="004579E1">
      <w:pPr>
        <w:rPr>
          <w:sz w:val="23"/>
        </w:rPr>
      </w:pPr>
      <w:r w:rsidRPr="00EF5F0D">
        <w:rPr>
          <w:sz w:val="23"/>
        </w:rPr>
        <w:t xml:space="preserve">To meet the state’s diversion goals, we will need more capacity to process organic materials. Several areas of the OM law address the lack of capacity. </w:t>
      </w:r>
      <w:r w:rsidR="008B28F8" w:rsidRPr="00EF5F0D">
        <w:rPr>
          <w:sz w:val="23"/>
        </w:rPr>
        <w:t xml:space="preserve">Beginning July 2024, </w:t>
      </w:r>
      <w:r w:rsidRPr="00DD04CE">
        <w:t xml:space="preserve">cities and counties updating, developing, or amending their solid waste management plans and comprehensive plans must </w:t>
      </w:r>
      <w:r w:rsidR="00C23F7F" w:rsidRPr="00DD04CE">
        <w:rPr>
          <w:szCs w:val="23"/>
        </w:rPr>
        <w:t>identify</w:t>
      </w:r>
      <w:r w:rsidRPr="00DD04CE">
        <w:t xml:space="preserve"> siting</w:t>
      </w:r>
      <w:r w:rsidR="00C23F7F" w:rsidRPr="00DD04CE">
        <w:t xml:space="preserve"> areas</w:t>
      </w:r>
      <w:r w:rsidRPr="00DD04CE">
        <w:t xml:space="preserve"> </w:t>
      </w:r>
      <w:r w:rsidR="00C23F7F" w:rsidRPr="00DD04CE">
        <w:rPr>
          <w:szCs w:val="23"/>
        </w:rPr>
        <w:t>for</w:t>
      </w:r>
      <w:r w:rsidR="00E4526E">
        <w:t xml:space="preserve"> </w:t>
      </w:r>
      <w:r w:rsidRPr="00EF5F0D">
        <w:rPr>
          <w:sz w:val="23"/>
        </w:rPr>
        <w:t>organic management facilities.</w:t>
      </w:r>
    </w:p>
    <w:p w14:paraId="4C1C609D" w14:textId="3A1ECDAA" w:rsidR="001A6BAC" w:rsidRPr="00EF5F0D" w:rsidRDefault="00F379CC" w:rsidP="00365F7C">
      <w:pPr>
        <w:pStyle w:val="Heading2"/>
        <w:rPr>
          <w:sz w:val="28"/>
        </w:rPr>
      </w:pPr>
      <w:r>
        <w:rPr>
          <w:sz w:val="28"/>
        </w:rPr>
        <w:t>Labeling for compostable products</w:t>
      </w:r>
    </w:p>
    <w:p w14:paraId="77B34E49" w14:textId="56D6AB33" w:rsidR="004579E1" w:rsidRPr="00EF5F0D" w:rsidRDefault="004579E1" w:rsidP="004579E1">
      <w:pPr>
        <w:rPr>
          <w:sz w:val="23"/>
        </w:rPr>
      </w:pPr>
      <w:r w:rsidRPr="00EF5F0D">
        <w:rPr>
          <w:sz w:val="23"/>
        </w:rPr>
        <w:t>The OM law introduces new product color requirements for identifying plastic bags, films, and food serviceware as compostable, amending chapter 70A.455 RCW. The 2022 change requires Ecology to establish a complaint forum and begin enforcing the labeling and color requirements to prevent “greenwashing” by July 1, 2024. These amendments</w:t>
      </w:r>
      <w:r w:rsidR="00E4526E">
        <w:rPr>
          <w:sz w:val="23"/>
        </w:rPr>
        <w:t xml:space="preserve"> </w:t>
      </w:r>
      <w:r w:rsidR="00404E1A" w:rsidRPr="00EF5F0D">
        <w:rPr>
          <w:sz w:val="23"/>
        </w:rPr>
        <w:t xml:space="preserve">may </w:t>
      </w:r>
      <w:r w:rsidRPr="00DD04CE">
        <w:t xml:space="preserve">help reduce contamination at compost facilities </w:t>
      </w:r>
      <w:r w:rsidR="00404E1A" w:rsidRPr="00DD04CE">
        <w:t xml:space="preserve">that accept compostable serviceware and bags </w:t>
      </w:r>
      <w:r w:rsidRPr="00DD04CE">
        <w:t>by reducing customer confusion about what products are and are not compostable.</w:t>
      </w:r>
    </w:p>
    <w:p w14:paraId="34CF2BE6" w14:textId="77777777" w:rsidR="001A6BAC" w:rsidRPr="00EF5F0D" w:rsidRDefault="005F6E81" w:rsidP="00E4526E">
      <w:pPr>
        <w:pStyle w:val="Heading2"/>
        <w:spacing w:before="0"/>
        <w:rPr>
          <w:sz w:val="28"/>
        </w:rPr>
      </w:pPr>
      <w:r w:rsidRPr="00EF5F0D">
        <w:rPr>
          <w:sz w:val="28"/>
        </w:rPr>
        <w:t>C</w:t>
      </w:r>
      <w:r w:rsidR="00F01C4D" w:rsidRPr="00EF5F0D">
        <w:rPr>
          <w:sz w:val="28"/>
        </w:rPr>
        <w:t>ollection requirements</w:t>
      </w:r>
    </w:p>
    <w:p w14:paraId="0AD3E742" w14:textId="5F8C872F" w:rsidR="001A6BAC" w:rsidRDefault="00A00895" w:rsidP="006B4A69">
      <w:pPr>
        <w:spacing w:after="40"/>
        <w:rPr>
          <w:sz w:val="23"/>
        </w:rPr>
      </w:pPr>
      <w:r>
        <w:rPr>
          <w:noProof/>
          <w:snapToGrid w:val="0"/>
          <w:color w:val="333333" w:themeColor="text1"/>
          <w:position w:val="12"/>
          <w:szCs w:val="24"/>
          <w:lang w:eastAsia="zh-TW" w:bidi="km-KH"/>
        </w:rPr>
        <mc:AlternateContent>
          <mc:Choice Requires="wpg">
            <w:drawing>
              <wp:anchor distT="0" distB="0" distL="114300" distR="114300" simplePos="0" relativeHeight="251663872" behindDoc="1" locked="0" layoutInCell="1" allowOverlap="1" wp14:anchorId="31CB6BB7" wp14:editId="2A344D52">
                <wp:simplePos x="0" y="0"/>
                <wp:positionH relativeFrom="column">
                  <wp:posOffset>-477520</wp:posOffset>
                </wp:positionH>
                <wp:positionV relativeFrom="paragraph">
                  <wp:posOffset>1806787</wp:posOffset>
                </wp:positionV>
                <wp:extent cx="7882890" cy="897890"/>
                <wp:effectExtent l="0" t="0" r="381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82890" cy="897890"/>
                          <a:chOff x="0" y="72982"/>
                          <a:chExt cx="7882890" cy="899156"/>
                        </a:xfrm>
                      </wpg:grpSpPr>
                      <pic:pic xmlns:pic="http://schemas.openxmlformats.org/drawingml/2006/picture">
                        <pic:nvPicPr>
                          <pic:cNvPr id="10" name="Picture 10" title="Decorative"/>
                          <pic:cNvPicPr>
                            <a:picLocks noChangeAspect="1"/>
                          </pic:cNvPicPr>
                        </pic:nvPicPr>
                        <pic:blipFill rotWithShape="1">
                          <a:blip r:embed="rId19">
                            <a:extLst>
                              <a:ext uri="{28A0092B-C50C-407E-A947-70E740481C1C}">
                                <a14:useLocalDpi xmlns:a14="http://schemas.microsoft.com/office/drawing/2010/main" val="0"/>
                              </a:ext>
                            </a:extLst>
                          </a:blip>
                          <a:srcRect b="32482"/>
                          <a:stretch/>
                        </pic:blipFill>
                        <pic:spPr bwMode="auto">
                          <a:xfrm>
                            <a:off x="0" y="72982"/>
                            <a:ext cx="7882890" cy="853439"/>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1303020" y="191433"/>
                            <a:ext cx="1779270" cy="567349"/>
                          </a:xfrm>
                          <a:prstGeom prst="rect">
                            <a:avLst/>
                          </a:prstGeom>
                          <a:noFill/>
                          <a:ln w="9525">
                            <a:noFill/>
                            <a:miter lim="800000"/>
                            <a:headEnd/>
                            <a:tailEnd/>
                          </a:ln>
                        </wps:spPr>
                        <wps:txbx>
                          <w:txbxContent>
                            <w:p w14:paraId="61CDC0A0"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Organics Management Team</w:t>
                              </w:r>
                            </w:p>
                            <w:p w14:paraId="2D63A1AD"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organics@ecy.wa.gov</w:t>
                              </w:r>
                            </w:p>
                            <w:p w14:paraId="623E44BC"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(509) 960-1290</w:t>
                              </w:r>
                            </w:p>
                          </w:txbxContent>
                        </wps:txbx>
                        <wps:bodyPr rot="0" vert="horz" wrap="square" lIns="91440" tIns="45720" rIns="91440" bIns="45720" anchor="t" anchorCtr="0">
                          <a:noAutofit/>
                        </wps:bodyPr>
                      </wps:wsp>
                      <wps:wsp>
                        <wps:cNvPr id="11" name="Text Box 2"/>
                        <wps:cNvSpPr txBox="1">
                          <a:spLocks noChangeArrowheads="1"/>
                        </wps:cNvSpPr>
                        <wps:spPr bwMode="auto">
                          <a:xfrm>
                            <a:off x="3720255" y="103458"/>
                            <a:ext cx="4091940" cy="868680"/>
                          </a:xfrm>
                          <a:prstGeom prst="rect">
                            <a:avLst/>
                          </a:prstGeom>
                          <a:noFill/>
                          <a:ln w="9525">
                            <a:noFill/>
                            <a:miter lim="800000"/>
                            <a:headEnd/>
                            <a:tailEnd/>
                          </a:ln>
                        </wps:spPr>
                        <wps:txbx>
                          <w:txbxContent>
                            <w:p w14:paraId="30CC2DB8" w14:textId="77777777" w:rsidR="005928C4" w:rsidRDefault="009E240A" w:rsidP="005928C4">
                              <w:pPr>
                                <w:spacing w:after="0" w:line="240" w:lineRule="exact"/>
                                <w:rPr>
                                  <w:b/>
                                  <w:bCs/>
                                  <w:noProof/>
                                  <w:color w:val="FFFFFF" w:themeColor="background1"/>
                                  <w:position w:val="6"/>
                                  <w:sz w:val="20"/>
                                  <w:szCs w:val="20"/>
                                </w:rPr>
                              </w:pPr>
                              <w:r w:rsidRPr="009E240A">
                                <w:rPr>
                                  <w:b/>
                                  <w:bCs/>
                                  <w:noProof/>
                                  <w:color w:val="FFFFFF" w:themeColor="background1"/>
                                  <w:position w:val="6"/>
                                  <w:sz w:val="20"/>
                                  <w:szCs w:val="20"/>
                                </w:rPr>
                                <w:t>To request ADA accommodation including materials in a format for the visually impaired, call Ecology at 360-407-6381</w:t>
                              </w:r>
                            </w:p>
                            <w:p w14:paraId="2402C5E9" w14:textId="77777777" w:rsidR="009E240A" w:rsidRPr="009E240A" w:rsidRDefault="009E240A" w:rsidP="009E240A">
                              <w:pPr>
                                <w:spacing w:line="240" w:lineRule="exact"/>
                                <w:rPr>
                                  <w:b/>
                                  <w:bCs/>
                                  <w:noProof/>
                                  <w:color w:val="FFFFFF" w:themeColor="background1"/>
                                  <w:position w:val="6"/>
                                  <w:sz w:val="20"/>
                                  <w:szCs w:val="20"/>
                                </w:rPr>
                              </w:pPr>
                              <w:r w:rsidRPr="009E240A">
                                <w:rPr>
                                  <w:b/>
                                  <w:bCs/>
                                  <w:noProof/>
                                  <w:color w:val="FFFFFF" w:themeColor="background1"/>
                                  <w:position w:val="6"/>
                                  <w:sz w:val="20"/>
                                  <w:szCs w:val="20"/>
                                </w:rPr>
                                <w:t>or visit</w:t>
                              </w:r>
                              <w:r>
                                <w:rPr>
                                  <w:b/>
                                  <w:bCs/>
                                  <w:noProof/>
                                  <w:color w:val="FFFFFF" w:themeColor="background1"/>
                                  <w:position w:val="6"/>
                                  <w:sz w:val="20"/>
                                  <w:szCs w:val="20"/>
                                </w:rPr>
                                <w:t xml:space="preserve"> </w:t>
                              </w:r>
                              <w:r w:rsidRPr="009E240A">
                                <w:rPr>
                                  <w:b/>
                                  <w:bCs/>
                                  <w:noProof/>
                                  <w:color w:val="FFFFFF" w:themeColor="background1"/>
                                  <w:position w:val="6"/>
                                  <w:sz w:val="20"/>
                                  <w:szCs w:val="20"/>
                                </w:rPr>
                                <w:t>https://ecology.wa.gov/accessibility.</w:t>
                              </w:r>
                              <w:r>
                                <w:rPr>
                                  <w:b/>
                                  <w:bCs/>
                                  <w:noProof/>
                                  <w:color w:val="FFFFFF" w:themeColor="background1"/>
                                  <w:position w:val="6"/>
                                  <w:sz w:val="20"/>
                                  <w:szCs w:val="20"/>
                                </w:rPr>
                                <w:t xml:space="preserve"> </w:t>
                              </w:r>
                              <w:r w:rsidRPr="009E240A">
                                <w:rPr>
                                  <w:b/>
                                  <w:bCs/>
                                  <w:noProof/>
                                  <w:color w:val="FFFFFF" w:themeColor="background1"/>
                                  <w:position w:val="6"/>
                                  <w:sz w:val="20"/>
                                  <w:szCs w:val="20"/>
                                </w:rPr>
                                <w:t>People with impaired hearing may call Washington Relay Service at 711. People with speech disability may call TTY at 877- 833-6341</w:t>
                              </w:r>
                            </w:p>
                            <w:p w14:paraId="196F3BDC" w14:textId="77777777" w:rsidR="00B849EF" w:rsidRDefault="00B849EF" w:rsidP="00B849E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CB6BB7" id="Group 9" o:spid="_x0000_s1030" alt="&quot;&quot;" style="position:absolute;margin-left:-37.6pt;margin-top:142.25pt;width:620.7pt;height:70.7pt;z-index:-251652608;mso-width-relative:margin;mso-height-relative:margin" coordorigin=",729" coordsize="78828,89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">
                <v:shape id="Picture 10" o:spid="_x0000_s1031" type="#_x0000_t75" style="position:absolute;top:729;width:78828;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">
                  <v:imagedata r:id="rId20" o:title="" cropbottom="21287f"/>
                </v:shape>
                <v:shape id="Text Box 2" o:spid="_x0000_s1032" type="#_x0000_t202" style="position:absolute;left:13030;top:1914;width:17792;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CDC0A0"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Organics Management Team</w:t>
                        </w:r>
                      </w:p>
                      <w:p w14:paraId="2D63A1AD"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organics@ecy.wa.gov</w:t>
                        </w:r>
                      </w:p>
                      <w:p w14:paraId="623E44BC" w14:textId="77777777" w:rsidR="009E240A" w:rsidRPr="009E240A" w:rsidRDefault="009E240A" w:rsidP="009E240A">
                        <w:pPr>
                          <w:spacing w:after="0"/>
                          <w:rPr>
                            <w:b/>
                            <w:bCs/>
                            <w:color w:val="FFFFFF" w:themeColor="background1"/>
                            <w:sz w:val="20"/>
                            <w:szCs w:val="20"/>
                          </w:rPr>
                        </w:pPr>
                        <w:r w:rsidRPr="009E240A">
                          <w:rPr>
                            <w:b/>
                            <w:bCs/>
                            <w:color w:val="FFFFFF" w:themeColor="background1"/>
                            <w:sz w:val="20"/>
                            <w:szCs w:val="20"/>
                          </w:rPr>
                          <w:t>(509) 960-1290</w:t>
                        </w:r>
                      </w:p>
                    </w:txbxContent>
                  </v:textbox>
                </v:shape>
                <v:shape id="Text Box 2" o:spid="_x0000_s1033" type="#_x0000_t202" style="position:absolute;left:37202;top:1034;width:40919;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0CC2DB8" w14:textId="77777777" w:rsidR="005928C4" w:rsidRDefault="009E240A" w:rsidP="005928C4">
                        <w:pPr>
                          <w:spacing w:after="0" w:line="240" w:lineRule="exact"/>
                          <w:rPr>
                            <w:b/>
                            <w:bCs/>
                            <w:noProof/>
                            <w:color w:val="FFFFFF" w:themeColor="background1"/>
                            <w:position w:val="6"/>
                            <w:sz w:val="20"/>
                            <w:szCs w:val="20"/>
                          </w:rPr>
                        </w:pPr>
                        <w:r w:rsidRPr="009E240A">
                          <w:rPr>
                            <w:b/>
                            <w:bCs/>
                            <w:noProof/>
                            <w:color w:val="FFFFFF" w:themeColor="background1"/>
                            <w:position w:val="6"/>
                            <w:sz w:val="20"/>
                            <w:szCs w:val="20"/>
                          </w:rPr>
                          <w:t>To request ADA accommodation including materials in a format for the visually impaired, call Ecology at 360-407-6381</w:t>
                        </w:r>
                      </w:p>
                      <w:p w14:paraId="2402C5E9" w14:textId="77777777" w:rsidR="009E240A" w:rsidRPr="009E240A" w:rsidRDefault="009E240A" w:rsidP="009E240A">
                        <w:pPr>
                          <w:spacing w:line="240" w:lineRule="exact"/>
                          <w:rPr>
                            <w:b/>
                            <w:bCs/>
                            <w:noProof/>
                            <w:color w:val="FFFFFF" w:themeColor="background1"/>
                            <w:position w:val="6"/>
                            <w:sz w:val="20"/>
                            <w:szCs w:val="20"/>
                          </w:rPr>
                        </w:pPr>
                        <w:r w:rsidRPr="009E240A">
                          <w:rPr>
                            <w:b/>
                            <w:bCs/>
                            <w:noProof/>
                            <w:color w:val="FFFFFF" w:themeColor="background1"/>
                            <w:position w:val="6"/>
                            <w:sz w:val="20"/>
                            <w:szCs w:val="20"/>
                          </w:rPr>
                          <w:t>or visit</w:t>
                        </w:r>
                        <w:r>
                          <w:rPr>
                            <w:b/>
                            <w:bCs/>
                            <w:noProof/>
                            <w:color w:val="FFFFFF" w:themeColor="background1"/>
                            <w:position w:val="6"/>
                            <w:sz w:val="20"/>
                            <w:szCs w:val="20"/>
                          </w:rPr>
                          <w:t xml:space="preserve"> </w:t>
                        </w:r>
                        <w:r w:rsidRPr="009E240A">
                          <w:rPr>
                            <w:b/>
                            <w:bCs/>
                            <w:noProof/>
                            <w:color w:val="FFFFFF" w:themeColor="background1"/>
                            <w:position w:val="6"/>
                            <w:sz w:val="20"/>
                            <w:szCs w:val="20"/>
                          </w:rPr>
                          <w:t>https://ecology.wa.gov/accessibility.</w:t>
                        </w:r>
                        <w:r>
                          <w:rPr>
                            <w:b/>
                            <w:bCs/>
                            <w:noProof/>
                            <w:color w:val="FFFFFF" w:themeColor="background1"/>
                            <w:position w:val="6"/>
                            <w:sz w:val="20"/>
                            <w:szCs w:val="20"/>
                          </w:rPr>
                          <w:t xml:space="preserve"> </w:t>
                        </w:r>
                        <w:r w:rsidRPr="009E240A">
                          <w:rPr>
                            <w:b/>
                            <w:bCs/>
                            <w:noProof/>
                            <w:color w:val="FFFFFF" w:themeColor="background1"/>
                            <w:position w:val="6"/>
                            <w:sz w:val="20"/>
                            <w:szCs w:val="20"/>
                          </w:rPr>
                          <w:t>People with impaired hearing may call Washington Relay Service at 711. People with speech disability may call TTY at 877- 833-6341</w:t>
                        </w:r>
                      </w:p>
                      <w:p w14:paraId="196F3BDC" w14:textId="77777777" w:rsidR="00B849EF" w:rsidRDefault="00B849EF" w:rsidP="00B849EF"/>
                    </w:txbxContent>
                  </v:textbox>
                </v:shape>
              </v:group>
            </w:pict>
          </mc:Fallback>
        </mc:AlternateContent>
      </w:r>
      <w:r w:rsidR="00F01C4D" w:rsidRPr="00EF5F0D">
        <w:rPr>
          <w:sz w:val="23"/>
        </w:rPr>
        <w:t xml:space="preserve">Beginning Jan. 1, 2027, cities and counties that meet specific population and organic collection service requirements must provide organic collection services to all residential and non-residential customers at least every other week, or at least 26 weeks per year. Ecology will work with interested parties to identify barriers to organic material collection. The barriers will be the basis for issuing renewable five-year waivers </w:t>
      </w:r>
      <w:r w:rsidR="00F01C4D">
        <w:t>to</w:t>
      </w:r>
      <w:r w:rsidR="00F01C4D" w:rsidRPr="00DD04CE">
        <w:t xml:space="preserve"> </w:t>
      </w:r>
      <w:r w:rsidR="00F01C4D">
        <w:t>jurisdictions</w:t>
      </w:r>
      <w:r w:rsidR="00F01C4D" w:rsidRPr="00DD04CE">
        <w:t xml:space="preserve"> from </w:t>
      </w:r>
      <w:r w:rsidR="00F01C4D" w:rsidRPr="00DD04CE">
        <w:rPr>
          <w:szCs w:val="23"/>
        </w:rPr>
        <w:t>the</w:t>
      </w:r>
      <w:r w:rsidR="00F01C4D" w:rsidRPr="00DD04CE">
        <w:t xml:space="preserve"> requirements set in RCW 70A.205.540.</w:t>
      </w:r>
      <w:r w:rsidR="005F6E81">
        <w:br w:type="column"/>
      </w:r>
      <w:r w:rsidR="00F01C4D" w:rsidRPr="00EF5F0D">
        <w:rPr>
          <w:rStyle w:val="Heading2Char"/>
          <w:sz w:val="28"/>
        </w:rPr>
        <w:t>Rulemaking</w:t>
      </w:r>
    </w:p>
    <w:p w14:paraId="7E5B7423" w14:textId="685573E4" w:rsidR="00F01C4D" w:rsidRPr="00EF5F0D" w:rsidRDefault="00F01C4D" w:rsidP="00F440C9">
      <w:pPr>
        <w:spacing w:after="120"/>
        <w:rPr>
          <w:sz w:val="23"/>
        </w:rPr>
      </w:pPr>
      <w:r w:rsidRPr="00EF5F0D">
        <w:rPr>
          <w:sz w:val="23"/>
        </w:rPr>
        <w:t>Four different areas in the OM law give Ecology rulemaking authority. All rulemaking is optional and may be used to: 1. Implement requirements of the law associated with diversion goals, 2. Implement the Food Center, 3. Enforce the product degradability requirements, or 4. Develop waivers for jurisdictions that cannot provide organic material collection service.</w:t>
      </w:r>
    </w:p>
    <w:p w14:paraId="15836684" w14:textId="77777777" w:rsidR="0037675D" w:rsidRPr="00EF5F0D" w:rsidRDefault="00F01C4D" w:rsidP="00365F7C">
      <w:pPr>
        <w:pStyle w:val="Heading2"/>
        <w:rPr>
          <w:sz w:val="28"/>
        </w:rPr>
      </w:pPr>
      <w:r w:rsidRPr="00EF5F0D">
        <w:rPr>
          <w:sz w:val="28"/>
        </w:rPr>
        <w:t>Food donations and farms</w:t>
      </w:r>
    </w:p>
    <w:p w14:paraId="6D009CE8" w14:textId="77777777" w:rsidR="00F01C4D" w:rsidRPr="00EF5F0D" w:rsidRDefault="00F01C4D" w:rsidP="00F01C4D">
      <w:pPr>
        <w:rPr>
          <w:sz w:val="23"/>
        </w:rPr>
      </w:pPr>
      <w:r w:rsidRPr="00EF5F0D">
        <w:rPr>
          <w:sz w:val="23"/>
        </w:rPr>
        <w:t>The OM law also amended the Washington Good Samaritan Act (RCW 69.80.031) to make it easier to donate food.  These amendments will increase the amount of food recovered to feed people in need. The amendments allow for food donations after the passage of a date on a date label, if the date label is not safety related. The amendments also allow a qualified donor to donate food directly to a consumer. Both amendments will increase the amount of edible food going to feed people</w:t>
      </w:r>
    </w:p>
    <w:p w14:paraId="4B907102" w14:textId="314BDB41" w:rsidR="00F01C4D" w:rsidRDefault="00F01C4D" w:rsidP="00F01C4D">
      <w:pPr>
        <w:rPr>
          <w:sz w:val="23"/>
        </w:rPr>
      </w:pPr>
      <w:r w:rsidRPr="00EF5F0D">
        <w:rPr>
          <w:sz w:val="23"/>
        </w:rPr>
        <w:t>Compost facilities and farms also benefit from the OM law through a program to reimburse farmers that purchase compost and compost spreading equipment. This program will improve soil health and will strengthen markets for compost as production of compost increases across the state.</w:t>
      </w:r>
    </w:p>
    <w:p w14:paraId="7F4C35F6" w14:textId="462715E5" w:rsidR="001A6BAC" w:rsidRPr="00EF5F0D" w:rsidRDefault="006B4A69" w:rsidP="00365F7C">
      <w:pPr>
        <w:pStyle w:val="Heading2"/>
        <w:rPr>
          <w:sz w:val="28"/>
        </w:rPr>
      </w:pPr>
      <w:r w:rsidRPr="00EF5F0D">
        <w:rPr>
          <w:sz w:val="28"/>
        </w:rPr>
        <w:t xml:space="preserve">Scope and </w:t>
      </w:r>
      <w:r w:rsidR="0083080C">
        <w:rPr>
          <w:sz w:val="28"/>
        </w:rPr>
        <w:t>c</w:t>
      </w:r>
      <w:r w:rsidRPr="00EF5F0D">
        <w:rPr>
          <w:sz w:val="28"/>
        </w:rPr>
        <w:t>ollaboration</w:t>
      </w:r>
    </w:p>
    <w:p w14:paraId="29BF0F36" w14:textId="566972DA" w:rsidR="00F01C4D" w:rsidRPr="00EF5F0D" w:rsidRDefault="00894A90" w:rsidP="006B4A69">
      <w:pPr>
        <w:spacing w:after="0"/>
        <w:rPr>
          <w:sz w:val="23"/>
        </w:rPr>
      </w:pPr>
      <w:r w:rsidRPr="00DD04CE">
        <w:rPr>
          <w:sz w:val="23"/>
          <w:szCs w:val="23"/>
        </w:rPr>
        <w:t>Successful implementation</w:t>
      </w:r>
      <w:r w:rsidR="00F01C4D" w:rsidRPr="00EF5F0D">
        <w:rPr>
          <w:sz w:val="23"/>
        </w:rPr>
        <w:t xml:space="preserve"> of the </w:t>
      </w:r>
      <w:r w:rsidRPr="00DD04CE">
        <w:rPr>
          <w:szCs w:val="23"/>
        </w:rPr>
        <w:t>law</w:t>
      </w:r>
      <w:r w:rsidR="00F01C4D" w:rsidRPr="00DD04CE">
        <w:t xml:space="preserve"> will require </w:t>
      </w:r>
      <w:r w:rsidRPr="00DD04CE">
        <w:rPr>
          <w:szCs w:val="23"/>
        </w:rPr>
        <w:t>coordination across public</w:t>
      </w:r>
      <w:r w:rsidR="00F01C4D" w:rsidRPr="00DD04CE">
        <w:t xml:space="preserve"> and </w:t>
      </w:r>
      <w:r w:rsidRPr="00DD04CE">
        <w:rPr>
          <w:szCs w:val="23"/>
        </w:rPr>
        <w:t>private industry stakeholders.</w:t>
      </w:r>
      <w:r w:rsidR="00F01C4D" w:rsidRPr="00DD04CE">
        <w:t xml:space="preserve"> Working together, Washingtonians will reduce methane emissions from landfills and:</w:t>
      </w:r>
    </w:p>
    <w:p w14:paraId="21B75360" w14:textId="77777777" w:rsidR="00F01C4D" w:rsidRPr="006B4A69" w:rsidRDefault="00F01C4D" w:rsidP="006B4A69">
      <w:pPr>
        <w:pStyle w:val="ListParagraph"/>
        <w:numPr>
          <w:ilvl w:val="0"/>
          <w:numId w:val="15"/>
        </w:numPr>
        <w:spacing w:after="40" w:line="259" w:lineRule="auto"/>
        <w:ind w:left="648"/>
        <w:rPr>
          <w:sz w:val="23"/>
          <w:szCs w:val="23"/>
        </w:rPr>
      </w:pPr>
      <w:r w:rsidRPr="006B4A69">
        <w:rPr>
          <w:sz w:val="23"/>
          <w:szCs w:val="23"/>
        </w:rPr>
        <w:t>increase edible food rescue</w:t>
      </w:r>
    </w:p>
    <w:p w14:paraId="11064BAA" w14:textId="77777777" w:rsidR="00F01C4D" w:rsidRPr="006B4A69" w:rsidRDefault="00F01C4D" w:rsidP="006B4A69">
      <w:pPr>
        <w:pStyle w:val="ListParagraph"/>
        <w:numPr>
          <w:ilvl w:val="0"/>
          <w:numId w:val="15"/>
        </w:numPr>
        <w:spacing w:after="40" w:line="259" w:lineRule="auto"/>
        <w:ind w:left="648"/>
        <w:rPr>
          <w:sz w:val="23"/>
          <w:szCs w:val="23"/>
        </w:rPr>
      </w:pPr>
      <w:r w:rsidRPr="006B4A69">
        <w:rPr>
          <w:sz w:val="23"/>
          <w:szCs w:val="23"/>
        </w:rPr>
        <w:t>increase organic material collection</w:t>
      </w:r>
    </w:p>
    <w:p w14:paraId="39917EAB" w14:textId="77777777" w:rsidR="00F01C4D" w:rsidRPr="006B4A69" w:rsidRDefault="00F01C4D" w:rsidP="006B4A69">
      <w:pPr>
        <w:pStyle w:val="ListParagraph"/>
        <w:numPr>
          <w:ilvl w:val="0"/>
          <w:numId w:val="15"/>
        </w:numPr>
        <w:spacing w:after="40" w:line="259" w:lineRule="auto"/>
        <w:ind w:left="648"/>
        <w:rPr>
          <w:sz w:val="23"/>
          <w:szCs w:val="23"/>
        </w:rPr>
      </w:pPr>
      <w:r w:rsidRPr="006B4A69">
        <w:rPr>
          <w:sz w:val="23"/>
          <w:szCs w:val="23"/>
        </w:rPr>
        <w:t>increase capacity to process organic materials</w:t>
      </w:r>
    </w:p>
    <w:p w14:paraId="1DB52BA8" w14:textId="77777777" w:rsidR="00F01C4D" w:rsidRPr="006B19A5" w:rsidRDefault="00F01C4D" w:rsidP="00F440C9">
      <w:pPr>
        <w:pStyle w:val="ListParagraph"/>
        <w:numPr>
          <w:ilvl w:val="0"/>
          <w:numId w:val="15"/>
        </w:numPr>
        <w:spacing w:after="160" w:line="259" w:lineRule="auto"/>
        <w:ind w:left="648"/>
      </w:pPr>
      <w:r w:rsidRPr="006B4A69">
        <w:rPr>
          <w:sz w:val="23"/>
          <w:szCs w:val="23"/>
        </w:rPr>
        <w:t>increase markets for processed organic materials</w:t>
      </w:r>
    </w:p>
    <w:p w14:paraId="4A589516" w14:textId="2667FC13" w:rsidR="001A6BAC" w:rsidRPr="00EF5F0D" w:rsidRDefault="000431C6" w:rsidP="00802167">
      <w:pPr>
        <w:pStyle w:val="Heading2"/>
        <w:spacing w:before="80"/>
        <w:rPr>
          <w:sz w:val="28"/>
        </w:rPr>
      </w:pPr>
      <w:r w:rsidRPr="00EF5F0D">
        <w:rPr>
          <w:sz w:val="28"/>
        </w:rPr>
        <w:t>Relat</w:t>
      </w:r>
      <w:r w:rsidR="009040CE" w:rsidRPr="00EF5F0D">
        <w:rPr>
          <w:sz w:val="28"/>
        </w:rPr>
        <w:t xml:space="preserve">ed </w:t>
      </w:r>
      <w:r w:rsidR="00DD04CE" w:rsidRPr="00DD04CE">
        <w:rPr>
          <w:sz w:val="28"/>
          <w:szCs w:val="28"/>
        </w:rPr>
        <w:t>i</w:t>
      </w:r>
      <w:r w:rsidRPr="00DD04CE">
        <w:rPr>
          <w:sz w:val="28"/>
          <w:szCs w:val="28"/>
        </w:rPr>
        <w:t>nformation</w:t>
      </w:r>
    </w:p>
    <w:p w14:paraId="46A8C474" w14:textId="532E954E" w:rsidR="009F525A" w:rsidRPr="00EF5F0D" w:rsidRDefault="00000000" w:rsidP="00EF5F0D">
      <w:pPr>
        <w:pStyle w:val="ListParagraph"/>
        <w:numPr>
          <w:ilvl w:val="0"/>
          <w:numId w:val="3"/>
        </w:numPr>
        <w:rPr>
          <w:sz w:val="23"/>
        </w:rPr>
      </w:pPr>
      <w:hyperlink r:id="rId21" w:history="1">
        <w:r w:rsidR="00F01C4D" w:rsidRPr="00EF5F0D">
          <w:rPr>
            <w:rStyle w:val="Hyperlink"/>
            <w:rFonts w:ascii="Calibri" w:hAnsi="Calibri"/>
            <w:sz w:val="23"/>
          </w:rPr>
          <w:t>Subscribe to our Organics Management email</w:t>
        </w:r>
      </w:hyperlink>
      <w:r w:rsidR="006B4A69" w:rsidRPr="00EF5F0D">
        <w:rPr>
          <w:rStyle w:val="FootnoteReference"/>
          <w:sz w:val="23"/>
        </w:rPr>
        <w:footnoteReference w:id="4"/>
      </w:r>
      <w:r w:rsidR="00F01C4D" w:rsidRPr="00EF5F0D">
        <w:rPr>
          <w:sz w:val="23"/>
        </w:rPr>
        <w:t>. Set up your account, choose Solid Waste Management, then Organics Management.</w:t>
      </w:r>
    </w:p>
    <w:p w14:paraId="53858389" w14:textId="77777777" w:rsidR="00CD046B" w:rsidRPr="009E240A" w:rsidRDefault="00CD046B" w:rsidP="009E240A">
      <w:pPr>
        <w:pStyle w:val="Body"/>
        <w:rPr>
          <w:sz w:val="2"/>
          <w:szCs w:val="2"/>
        </w:rPr>
        <w:sectPr w:rsidR="00CD046B" w:rsidRPr="009E240A" w:rsidSect="009B6A76">
          <w:footerReference w:type="default" r:id="rId22"/>
          <w:type w:val="continuous"/>
          <w:pgSz w:w="12240" w:h="15840"/>
          <w:pgMar w:top="720" w:right="720" w:bottom="720" w:left="720" w:header="720" w:footer="720" w:gutter="0"/>
          <w:cols w:num="2" w:space="720"/>
          <w:docGrid w:linePitch="360"/>
        </w:sectPr>
      </w:pPr>
    </w:p>
    <w:p w14:paraId="6C65D011" w14:textId="35497EA6" w:rsidR="009F525A" w:rsidRPr="00EF5F0D" w:rsidRDefault="009F525A" w:rsidP="00E4526E">
      <w:pPr>
        <w:spacing w:after="0"/>
        <w:rPr>
          <w:color w:val="333333" w:themeColor="text1"/>
        </w:rPr>
      </w:pPr>
    </w:p>
    <w:sectPr w:rsidR="009F525A" w:rsidRPr="00EF5F0D" w:rsidSect="009F525A">
      <w:footerReference w:type="defaul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BAE20" w14:textId="77777777" w:rsidR="00203C88" w:rsidRDefault="00203C88" w:rsidP="009B6A76">
      <w:pPr>
        <w:spacing w:after="0"/>
      </w:pPr>
      <w:r>
        <w:separator/>
      </w:r>
    </w:p>
  </w:endnote>
  <w:endnote w:type="continuationSeparator" w:id="0">
    <w:p w14:paraId="5A678CEC" w14:textId="77777777" w:rsidR="00203C88" w:rsidRDefault="00203C88" w:rsidP="009B6A76">
      <w:pPr>
        <w:spacing w:after="0"/>
      </w:pPr>
      <w:r>
        <w:continuationSeparator/>
      </w:r>
    </w:p>
  </w:endnote>
  <w:endnote w:type="continuationNotice" w:id="1">
    <w:p w14:paraId="061AB8D6" w14:textId="77777777" w:rsidR="00203C88" w:rsidRDefault="00203C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Leelawadee UI"/>
    <w:charset w:val="00"/>
    <w:family w:val="auto"/>
    <w:pitch w:val="variable"/>
    <w:sig w:usb0="80000003" w:usb1="00000000" w:usb2="00010000" w:usb3="00000000" w:csb0="00000001" w:csb1="00000000"/>
  </w:font>
  <w:font w:name="Rockwell">
    <w:panose1 w:val="02060603020205020403"/>
    <w:charset w:val="00"/>
    <w:family w:val="roman"/>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MoolBoran">
    <w:altName w:val="Arial"/>
    <w:charset w:val="00"/>
    <w:family w:val="swiss"/>
    <w:pitch w:val="variable"/>
    <w:sig w:usb0="80000003" w:usb1="00000000"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D3A2" w14:textId="77777777" w:rsidR="0037675D" w:rsidRDefault="0037675D" w:rsidP="005B6908">
    <w:pPr>
      <w:pStyle w:val="Footer"/>
      <w:pBdr>
        <w:top w:val="single" w:sz="12" w:space="3" w:color="44688F"/>
      </w:pBdr>
      <w:tabs>
        <w:tab w:val="clear" w:pos="4680"/>
        <w:tab w:val="clear" w:pos="9360"/>
        <w:tab w:val="center" w:pos="5220"/>
        <w:tab w:val="right" w:pos="10800"/>
      </w:tabs>
      <w:spacing w:before="120"/>
    </w:pPr>
    <w:r>
      <w:t xml:space="preserve">Publication </w:t>
    </w:r>
    <w:r w:rsidR="00473C42">
      <w:t>22-07-003</w:t>
    </w:r>
    <w:r w:rsidR="005B6908">
      <w:t xml:space="preserve"> | </w:t>
    </w:r>
    <w:r w:rsidR="00152DF2">
      <w:t>February</w:t>
    </w:r>
    <w:r w:rsidR="005B6908">
      <w:t xml:space="preserve"> </w:t>
    </w:r>
    <w:r w:rsidR="00473C42">
      <w:t>2023</w:t>
    </w:r>
    <w:r>
      <w:tab/>
    </w:r>
    <w:r>
      <w:tab/>
    </w:r>
    <w:r w:rsidR="00152DF2">
      <w:t>Organics Management 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FC0F" w14:textId="77777777" w:rsidR="0037675D" w:rsidRPr="00CF7CFB" w:rsidRDefault="0037675D" w:rsidP="00CF7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A2B9" w14:textId="77777777" w:rsidR="0037675D" w:rsidRDefault="00376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19BE" w14:textId="77777777" w:rsidR="00203C88" w:rsidRDefault="00203C88" w:rsidP="009B6A76">
      <w:pPr>
        <w:spacing w:after="0"/>
      </w:pPr>
      <w:r>
        <w:separator/>
      </w:r>
    </w:p>
  </w:footnote>
  <w:footnote w:type="continuationSeparator" w:id="0">
    <w:p w14:paraId="1AD54C7A" w14:textId="77777777" w:rsidR="00203C88" w:rsidRDefault="00203C88" w:rsidP="009B6A76">
      <w:pPr>
        <w:spacing w:after="0"/>
      </w:pPr>
      <w:r>
        <w:continuationSeparator/>
      </w:r>
    </w:p>
  </w:footnote>
  <w:footnote w:type="continuationNotice" w:id="1">
    <w:p w14:paraId="4D0401A0" w14:textId="77777777" w:rsidR="00203C88" w:rsidRDefault="00203C88">
      <w:pPr>
        <w:spacing w:after="0"/>
      </w:pPr>
    </w:p>
  </w:footnote>
  <w:footnote w:id="2">
    <w:p w14:paraId="1B24BA92" w14:textId="77777777" w:rsidR="00A42515" w:rsidRPr="00EF5F0D" w:rsidRDefault="00A42515">
      <w:pPr>
        <w:pStyle w:val="FootnoteText"/>
        <w:rPr>
          <w:sz w:val="16"/>
        </w:rPr>
      </w:pPr>
      <w:r w:rsidRPr="00EF5F0D">
        <w:rPr>
          <w:rStyle w:val="FootnoteReference"/>
          <w:sz w:val="16"/>
        </w:rPr>
        <w:footnoteRef/>
      </w:r>
      <w:r w:rsidRPr="00EF5F0D">
        <w:rPr>
          <w:rFonts w:asciiTheme="minorHAnsi" w:hAnsiTheme="minorHAnsi"/>
          <w:sz w:val="16"/>
        </w:rPr>
        <w:t>https://apps.ecology.wa.gov/publications/SummaryPages/2207026.html</w:t>
      </w:r>
    </w:p>
  </w:footnote>
  <w:footnote w:id="3">
    <w:p w14:paraId="6B162E4E" w14:textId="77777777" w:rsidR="00A42515" w:rsidRPr="00EF5F0D" w:rsidRDefault="00A42515">
      <w:pPr>
        <w:pStyle w:val="FootnoteText"/>
        <w:rPr>
          <w:sz w:val="16"/>
        </w:rPr>
      </w:pPr>
      <w:r w:rsidRPr="00EF5F0D">
        <w:rPr>
          <w:rStyle w:val="FootnoteReference"/>
          <w:sz w:val="16"/>
        </w:rPr>
        <w:footnoteRef/>
      </w:r>
      <w:r w:rsidRPr="00EF5F0D">
        <w:rPr>
          <w:rFonts w:asciiTheme="minorHAnsi" w:hAnsiTheme="minorHAnsi"/>
          <w:sz w:val="16"/>
        </w:rPr>
        <w:t>https://apps.ecology.wa.gov/publications/SummaryPages/2207025.html</w:t>
      </w:r>
    </w:p>
  </w:footnote>
  <w:footnote w:id="4">
    <w:p w14:paraId="4CFB5A2D" w14:textId="70181596" w:rsidR="006B4A69" w:rsidRPr="006B4A69" w:rsidRDefault="006B4A69">
      <w:pPr>
        <w:pStyle w:val="FootnoteText"/>
        <w:rPr>
          <w:sz w:val="18"/>
          <w:szCs w:val="18"/>
        </w:rPr>
      </w:pPr>
      <w:r w:rsidRPr="006B4A69">
        <w:rPr>
          <w:rStyle w:val="FootnoteReference"/>
          <w:sz w:val="18"/>
          <w:szCs w:val="18"/>
        </w:rPr>
        <w:footnoteRef/>
      </w:r>
      <w:r w:rsidR="00CF7CFB" w:rsidRPr="00CF7CFB">
        <w:rPr>
          <w:rFonts w:asciiTheme="minorHAnsi" w:hAnsiTheme="minorHAnsi"/>
          <w:sz w:val="18"/>
          <w:szCs w:val="18"/>
        </w:rPr>
        <w:t>https://public.govdelivery.com/accounts/WAECY/subscriber/new?topic_id=WAECY_146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6AB9"/>
    <w:multiLevelType w:val="hybridMultilevel"/>
    <w:tmpl w:val="0D12DD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250D2A84"/>
    <w:multiLevelType w:val="hybridMultilevel"/>
    <w:tmpl w:val="28CC6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BA079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FA0712"/>
    <w:multiLevelType w:val="hybridMultilevel"/>
    <w:tmpl w:val="DC763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D46A9"/>
    <w:multiLevelType w:val="hybridMultilevel"/>
    <w:tmpl w:val="9086E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E0A5A"/>
    <w:multiLevelType w:val="hybridMultilevel"/>
    <w:tmpl w:val="84AE7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D3D50"/>
    <w:multiLevelType w:val="hybridMultilevel"/>
    <w:tmpl w:val="2734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F4B27"/>
    <w:multiLevelType w:val="hybridMultilevel"/>
    <w:tmpl w:val="D202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0182E"/>
    <w:multiLevelType w:val="hybridMultilevel"/>
    <w:tmpl w:val="A15C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196F93"/>
    <w:multiLevelType w:val="hybridMultilevel"/>
    <w:tmpl w:val="5D1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114E3F"/>
    <w:multiLevelType w:val="hybridMultilevel"/>
    <w:tmpl w:val="1FB6E6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29310B"/>
    <w:multiLevelType w:val="hybridMultilevel"/>
    <w:tmpl w:val="7A3E3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6823703"/>
    <w:multiLevelType w:val="hybridMultilevel"/>
    <w:tmpl w:val="484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3503515">
    <w:abstractNumId w:val="6"/>
  </w:num>
  <w:num w:numId="2" w16cid:durableId="355812529">
    <w:abstractNumId w:val="13"/>
  </w:num>
  <w:num w:numId="3" w16cid:durableId="980689929">
    <w:abstractNumId w:val="11"/>
  </w:num>
  <w:num w:numId="4" w16cid:durableId="1615595115">
    <w:abstractNumId w:val="10"/>
  </w:num>
  <w:num w:numId="5" w16cid:durableId="1534877725">
    <w:abstractNumId w:val="8"/>
  </w:num>
  <w:num w:numId="6" w16cid:durableId="1834107098">
    <w:abstractNumId w:val="14"/>
  </w:num>
  <w:num w:numId="7" w16cid:durableId="259413592">
    <w:abstractNumId w:val="3"/>
  </w:num>
  <w:num w:numId="8" w16cid:durableId="997685794">
    <w:abstractNumId w:val="1"/>
  </w:num>
  <w:num w:numId="9" w16cid:durableId="1077750355">
    <w:abstractNumId w:val="7"/>
  </w:num>
  <w:num w:numId="10" w16cid:durableId="1556505094">
    <w:abstractNumId w:val="2"/>
  </w:num>
  <w:num w:numId="11" w16cid:durableId="2136020033">
    <w:abstractNumId w:val="12"/>
  </w:num>
  <w:num w:numId="12" w16cid:durableId="1868710243">
    <w:abstractNumId w:val="4"/>
  </w:num>
  <w:num w:numId="13" w16cid:durableId="550767737">
    <w:abstractNumId w:val="5"/>
  </w:num>
  <w:num w:numId="14" w16cid:durableId="901251830">
    <w:abstractNumId w:val="9"/>
  </w:num>
  <w:num w:numId="15" w16cid:durableId="506602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s-MX" w:vendorID="64" w:dllVersion="6" w:nlCheck="1" w:checkStyle="0"/>
  <w:activeWritingStyle w:appName="MSWord" w:lang="en-US" w:vendorID="64" w:dllVersion="6"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0D"/>
    <w:rsid w:val="00017B74"/>
    <w:rsid w:val="000431C6"/>
    <w:rsid w:val="00047BEA"/>
    <w:rsid w:val="000673D5"/>
    <w:rsid w:val="00095113"/>
    <w:rsid w:val="000971CA"/>
    <w:rsid w:val="000A348B"/>
    <w:rsid w:val="000A498F"/>
    <w:rsid w:val="000F5AC5"/>
    <w:rsid w:val="0011093D"/>
    <w:rsid w:val="00116BAC"/>
    <w:rsid w:val="00132778"/>
    <w:rsid w:val="00152DF2"/>
    <w:rsid w:val="00156A0E"/>
    <w:rsid w:val="00184F3A"/>
    <w:rsid w:val="001A6673"/>
    <w:rsid w:val="001A6BAC"/>
    <w:rsid w:val="00203C88"/>
    <w:rsid w:val="0022118A"/>
    <w:rsid w:val="0023239A"/>
    <w:rsid w:val="002341D0"/>
    <w:rsid w:val="00250779"/>
    <w:rsid w:val="002B7B31"/>
    <w:rsid w:val="002F2D05"/>
    <w:rsid w:val="00323F5E"/>
    <w:rsid w:val="00351BC9"/>
    <w:rsid w:val="00365F7C"/>
    <w:rsid w:val="00373213"/>
    <w:rsid w:val="0037675D"/>
    <w:rsid w:val="003B08B1"/>
    <w:rsid w:val="003B22D0"/>
    <w:rsid w:val="003B6984"/>
    <w:rsid w:val="003B7F05"/>
    <w:rsid w:val="003C39EA"/>
    <w:rsid w:val="00404E1A"/>
    <w:rsid w:val="0041160A"/>
    <w:rsid w:val="00414250"/>
    <w:rsid w:val="004142BF"/>
    <w:rsid w:val="004235ED"/>
    <w:rsid w:val="00452204"/>
    <w:rsid w:val="004579E1"/>
    <w:rsid w:val="004729B5"/>
    <w:rsid w:val="00473C42"/>
    <w:rsid w:val="00482BE3"/>
    <w:rsid w:val="004923F5"/>
    <w:rsid w:val="00492DDE"/>
    <w:rsid w:val="004E2010"/>
    <w:rsid w:val="004E21F4"/>
    <w:rsid w:val="00517311"/>
    <w:rsid w:val="0052717F"/>
    <w:rsid w:val="00565A41"/>
    <w:rsid w:val="00577FB0"/>
    <w:rsid w:val="005827A3"/>
    <w:rsid w:val="005928C4"/>
    <w:rsid w:val="005A76EE"/>
    <w:rsid w:val="005B6908"/>
    <w:rsid w:val="005E504C"/>
    <w:rsid w:val="005F02B9"/>
    <w:rsid w:val="005F55A1"/>
    <w:rsid w:val="005F6E81"/>
    <w:rsid w:val="00630789"/>
    <w:rsid w:val="00646E7A"/>
    <w:rsid w:val="006675EB"/>
    <w:rsid w:val="00686392"/>
    <w:rsid w:val="00691173"/>
    <w:rsid w:val="00696D35"/>
    <w:rsid w:val="006B4A69"/>
    <w:rsid w:val="006D0C69"/>
    <w:rsid w:val="0074038B"/>
    <w:rsid w:val="007E260E"/>
    <w:rsid w:val="007F66F4"/>
    <w:rsid w:val="00802167"/>
    <w:rsid w:val="00802F6D"/>
    <w:rsid w:val="00827A17"/>
    <w:rsid w:val="0083080C"/>
    <w:rsid w:val="00836493"/>
    <w:rsid w:val="00894A90"/>
    <w:rsid w:val="008B28F8"/>
    <w:rsid w:val="008B3C4A"/>
    <w:rsid w:val="009040CE"/>
    <w:rsid w:val="00914F14"/>
    <w:rsid w:val="00917D01"/>
    <w:rsid w:val="00965828"/>
    <w:rsid w:val="00976AAC"/>
    <w:rsid w:val="009842C2"/>
    <w:rsid w:val="009B6A76"/>
    <w:rsid w:val="009E237E"/>
    <w:rsid w:val="009E240A"/>
    <w:rsid w:val="009F525A"/>
    <w:rsid w:val="00A00895"/>
    <w:rsid w:val="00A13EA7"/>
    <w:rsid w:val="00A153B4"/>
    <w:rsid w:val="00A40D96"/>
    <w:rsid w:val="00A42515"/>
    <w:rsid w:val="00A71AF0"/>
    <w:rsid w:val="00A73345"/>
    <w:rsid w:val="00A754D8"/>
    <w:rsid w:val="00A80141"/>
    <w:rsid w:val="00AA7EC9"/>
    <w:rsid w:val="00AB1EA3"/>
    <w:rsid w:val="00AC52DB"/>
    <w:rsid w:val="00AD5766"/>
    <w:rsid w:val="00B5136D"/>
    <w:rsid w:val="00B52153"/>
    <w:rsid w:val="00B55CB0"/>
    <w:rsid w:val="00B63B0B"/>
    <w:rsid w:val="00B849EF"/>
    <w:rsid w:val="00B85FCA"/>
    <w:rsid w:val="00B90658"/>
    <w:rsid w:val="00BA498B"/>
    <w:rsid w:val="00BC5433"/>
    <w:rsid w:val="00BE76E9"/>
    <w:rsid w:val="00C23F7F"/>
    <w:rsid w:val="00C31874"/>
    <w:rsid w:val="00C522A3"/>
    <w:rsid w:val="00C65E97"/>
    <w:rsid w:val="00C83D40"/>
    <w:rsid w:val="00CD046B"/>
    <w:rsid w:val="00CF7CFB"/>
    <w:rsid w:val="00D4226A"/>
    <w:rsid w:val="00D458A1"/>
    <w:rsid w:val="00DA340A"/>
    <w:rsid w:val="00DB4072"/>
    <w:rsid w:val="00DD04CE"/>
    <w:rsid w:val="00DD2865"/>
    <w:rsid w:val="00E25292"/>
    <w:rsid w:val="00E4526E"/>
    <w:rsid w:val="00E453E4"/>
    <w:rsid w:val="00E75501"/>
    <w:rsid w:val="00E775AE"/>
    <w:rsid w:val="00E87813"/>
    <w:rsid w:val="00EC5013"/>
    <w:rsid w:val="00EF5F0D"/>
    <w:rsid w:val="00F01C4D"/>
    <w:rsid w:val="00F05904"/>
    <w:rsid w:val="00F1263D"/>
    <w:rsid w:val="00F379CC"/>
    <w:rsid w:val="00F440C9"/>
    <w:rsid w:val="00F45A03"/>
    <w:rsid w:val="00F56C0A"/>
    <w:rsid w:val="00F574D7"/>
    <w:rsid w:val="00F66633"/>
    <w:rsid w:val="00F94630"/>
    <w:rsid w:val="00FA1D81"/>
    <w:rsid w:val="00FA6E10"/>
    <w:rsid w:val="00FE71EF"/>
    <w:rsid w:val="00FF140F"/>
    <w:rsid w:val="00FF2653"/>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F464D"/>
  <w15:chartTrackingRefBased/>
  <w15:docId w15:val="{4714F04C-9279-418B-91BA-34C7612A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2C2"/>
    <w:pPr>
      <w:spacing w:after="80" w:line="240" w:lineRule="auto"/>
    </w:pPr>
    <w:rPr>
      <w:sz w:val="24"/>
    </w:rPr>
  </w:style>
  <w:style w:type="paragraph" w:styleId="Heading1">
    <w:name w:val="heading 1"/>
    <w:basedOn w:val="Title"/>
    <w:next w:val="Normal"/>
    <w:link w:val="Heading1Char"/>
    <w:uiPriority w:val="9"/>
    <w:rsid w:val="0011093D"/>
    <w:pPr>
      <w:shd w:val="clear" w:color="auto" w:fill="44688F"/>
      <w:tabs>
        <w:tab w:val="left" w:pos="4110"/>
      </w:tabs>
      <w:spacing w:before="1680" w:after="480"/>
      <w:ind w:left="-720" w:firstLine="720"/>
      <w:outlineLvl w:val="0"/>
    </w:pPr>
    <w:rPr>
      <w:noProof/>
      <w:lang w:eastAsia="zh-TW" w:bidi="km-KH"/>
    </w:rPr>
  </w:style>
  <w:style w:type="paragraph" w:styleId="Heading2">
    <w:name w:val="heading 2"/>
    <w:aliases w:val="H2"/>
    <w:next w:val="Body"/>
    <w:link w:val="Heading2Char"/>
    <w:uiPriority w:val="9"/>
    <w:unhideWhenUsed/>
    <w:qFormat/>
    <w:rsid w:val="00B55CB0"/>
    <w:pPr>
      <w:keepNext/>
      <w:keepLines/>
      <w:spacing w:before="40" w:after="0"/>
      <w:outlineLvl w:val="1"/>
    </w:pPr>
    <w:rPr>
      <w:rFonts w:ascii="Franklin Gothic Medium" w:eastAsiaTheme="majorEastAsia" w:hAnsi="Franklin Gothic Medium" w:cstheme="majorBidi"/>
      <w:color w:val="44688F" w:themeColor="text2"/>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A76"/>
    <w:pPr>
      <w:tabs>
        <w:tab w:val="center" w:pos="4680"/>
        <w:tab w:val="right" w:pos="9360"/>
      </w:tabs>
      <w:spacing w:after="0"/>
    </w:pPr>
  </w:style>
  <w:style w:type="character" w:customStyle="1" w:styleId="HeaderChar">
    <w:name w:val="Header Char"/>
    <w:basedOn w:val="DefaultParagraphFont"/>
    <w:link w:val="Header"/>
    <w:uiPriority w:val="99"/>
    <w:rsid w:val="009B6A76"/>
  </w:style>
  <w:style w:type="paragraph" w:styleId="Footer">
    <w:name w:val="footer"/>
    <w:basedOn w:val="Body"/>
    <w:link w:val="FooterChar"/>
    <w:uiPriority w:val="99"/>
    <w:unhideWhenUsed/>
    <w:qFormat/>
    <w:rsid w:val="00E75501"/>
    <w:pPr>
      <w:tabs>
        <w:tab w:val="center" w:pos="4680"/>
        <w:tab w:val="right" w:pos="9360"/>
      </w:tabs>
      <w:spacing w:after="0"/>
    </w:pPr>
    <w:rPr>
      <w:sz w:val="20"/>
    </w:rPr>
  </w:style>
  <w:style w:type="character" w:customStyle="1" w:styleId="FooterChar">
    <w:name w:val="Footer Char"/>
    <w:basedOn w:val="DefaultParagraphFont"/>
    <w:link w:val="Footer"/>
    <w:uiPriority w:val="99"/>
    <w:rsid w:val="00E75501"/>
    <w:rPr>
      <w:rFonts w:ascii="Calibri" w:hAnsi="Calibri"/>
      <w:sz w:val="20"/>
    </w:rPr>
  </w:style>
  <w:style w:type="paragraph" w:styleId="Title">
    <w:name w:val="Title"/>
    <w:aliases w:val="Focus H1"/>
    <w:basedOn w:val="Normal"/>
    <w:next w:val="Normal"/>
    <w:link w:val="TitleChar"/>
    <w:uiPriority w:val="10"/>
    <w:rsid w:val="006D0C69"/>
    <w:pPr>
      <w:spacing w:after="0"/>
      <w:contextualSpacing/>
    </w:pPr>
    <w:rPr>
      <w:rFonts w:ascii="Rockwell" w:eastAsiaTheme="majorEastAsia" w:hAnsi="Rockwell" w:cstheme="majorBidi"/>
      <w:spacing w:val="-10"/>
      <w:kern w:val="28"/>
      <w:sz w:val="52"/>
      <w:szCs w:val="56"/>
    </w:rPr>
  </w:style>
  <w:style w:type="character" w:customStyle="1" w:styleId="TitleChar">
    <w:name w:val="Title Char"/>
    <w:aliases w:val="Focus H1 Char"/>
    <w:basedOn w:val="DefaultParagraphFont"/>
    <w:link w:val="Title"/>
    <w:uiPriority w:val="10"/>
    <w:rsid w:val="006D0C69"/>
    <w:rPr>
      <w:rFonts w:ascii="Rockwell" w:eastAsiaTheme="majorEastAsia" w:hAnsi="Rockwell" w:cstheme="majorBidi"/>
      <w:spacing w:val="-10"/>
      <w:kern w:val="28"/>
      <w:sz w:val="52"/>
      <w:szCs w:val="56"/>
    </w:rPr>
  </w:style>
  <w:style w:type="character" w:customStyle="1" w:styleId="Heading2Char">
    <w:name w:val="Heading 2 Char"/>
    <w:aliases w:val="H2 Char"/>
    <w:basedOn w:val="DefaultParagraphFont"/>
    <w:link w:val="Heading2"/>
    <w:uiPriority w:val="9"/>
    <w:rsid w:val="00365F7C"/>
    <w:rPr>
      <w:rFonts w:ascii="Franklin Gothic Medium" w:eastAsiaTheme="majorEastAsia" w:hAnsi="Franklin Gothic Medium" w:cstheme="majorBidi"/>
      <w:color w:val="44688F" w:themeColor="text2"/>
      <w:sz w:val="30"/>
      <w:szCs w:val="26"/>
    </w:rPr>
  </w:style>
  <w:style w:type="paragraph" w:customStyle="1" w:styleId="FSBodyText">
    <w:name w:val="FS Body Text"/>
    <w:basedOn w:val="Normal"/>
    <w:link w:val="FSBodyTextChar"/>
    <w:rsid w:val="009B6A76"/>
    <w:pPr>
      <w:ind w:left="288"/>
      <w:outlineLvl w:val="3"/>
    </w:pPr>
    <w:rPr>
      <w:rFonts w:ascii="Calibri" w:eastAsia="Times New Roman" w:hAnsi="Calibri" w:cs="Times New Roman"/>
      <w:color w:val="000000"/>
      <w:kern w:val="28"/>
      <w:szCs w:val="24"/>
      <w14:ligatures w14:val="standard"/>
      <w14:cntxtAlts/>
    </w:rPr>
  </w:style>
  <w:style w:type="character" w:customStyle="1" w:styleId="FSBodyTextChar">
    <w:name w:val="FS Body Text Char"/>
    <w:basedOn w:val="DefaultParagraphFont"/>
    <w:link w:val="FSBodyText"/>
    <w:rsid w:val="009B6A76"/>
    <w:rPr>
      <w:rFonts w:ascii="Calibri" w:eastAsia="Times New Roman" w:hAnsi="Calibri" w:cs="Times New Roman"/>
      <w:color w:val="000000"/>
      <w:kern w:val="28"/>
      <w:sz w:val="24"/>
      <w:szCs w:val="24"/>
      <w14:ligatures w14:val="standard"/>
      <w14:cntxtAlts/>
    </w:rPr>
  </w:style>
  <w:style w:type="paragraph" w:customStyle="1" w:styleId="FSContactInfo">
    <w:name w:val="FS Contact Info"/>
    <w:basedOn w:val="Normal"/>
    <w:link w:val="FSContactInfoChar"/>
    <w:rsid w:val="00F94630"/>
    <w:pPr>
      <w:tabs>
        <w:tab w:val="left" w:pos="1260"/>
      </w:tabs>
      <w:spacing w:before="1120" w:after="0"/>
      <w:ind w:left="180"/>
    </w:pPr>
    <w:rPr>
      <w:b/>
      <w:bCs/>
      <w:noProof/>
      <w:snapToGrid w:val="0"/>
      <w:color w:val="FFFFFF" w:themeColor="background1"/>
      <w:position w:val="12"/>
      <w:szCs w:val="24"/>
      <w:lang w:eastAsia="zh-TW" w:bidi="km-KH"/>
    </w:rPr>
  </w:style>
  <w:style w:type="character" w:customStyle="1" w:styleId="FSContactInfoChar">
    <w:name w:val="FS Contact Info Char"/>
    <w:basedOn w:val="Heading2Char"/>
    <w:link w:val="FSContactInfo"/>
    <w:rsid w:val="00F94630"/>
    <w:rPr>
      <w:rFonts w:ascii="Franklin Gothic Medium" w:eastAsiaTheme="majorEastAsia" w:hAnsi="Franklin Gothic Medium" w:cstheme="majorBidi"/>
      <w:b/>
      <w:bCs/>
      <w:noProof/>
      <w:snapToGrid w:val="0"/>
      <w:color w:val="FFFFFF" w:themeColor="background1"/>
      <w:position w:val="12"/>
      <w:sz w:val="24"/>
      <w:szCs w:val="24"/>
      <w:lang w:eastAsia="zh-TW" w:bidi="km-KH"/>
    </w:rPr>
  </w:style>
  <w:style w:type="character" w:styleId="Hyperlink">
    <w:name w:val="Hyperlink"/>
    <w:basedOn w:val="DefaultParagraphFont"/>
    <w:uiPriority w:val="99"/>
    <w:unhideWhenUsed/>
    <w:rsid w:val="00E75501"/>
    <w:rPr>
      <w:rFonts w:asciiTheme="minorHAnsi" w:hAnsiTheme="minorHAnsi"/>
      <w:color w:val="457EB4" w:themeColor="accent1" w:themeShade="BF"/>
      <w:sz w:val="24"/>
      <w:u w:val="single"/>
    </w:rPr>
  </w:style>
  <w:style w:type="character" w:styleId="CommentReference">
    <w:name w:val="annotation reference"/>
    <w:basedOn w:val="DefaultParagraphFont"/>
    <w:uiPriority w:val="99"/>
    <w:semiHidden/>
    <w:unhideWhenUsed/>
    <w:rsid w:val="009B6A76"/>
    <w:rPr>
      <w:sz w:val="16"/>
      <w:szCs w:val="16"/>
    </w:rPr>
  </w:style>
  <w:style w:type="paragraph" w:styleId="CommentText">
    <w:name w:val="annotation text"/>
    <w:basedOn w:val="Normal"/>
    <w:link w:val="CommentTextChar"/>
    <w:uiPriority w:val="99"/>
    <w:unhideWhenUsed/>
    <w:rsid w:val="009B6A76"/>
    <w:rPr>
      <w:sz w:val="20"/>
      <w:szCs w:val="20"/>
    </w:rPr>
  </w:style>
  <w:style w:type="character" w:customStyle="1" w:styleId="CommentTextChar">
    <w:name w:val="Comment Text Char"/>
    <w:basedOn w:val="DefaultParagraphFont"/>
    <w:link w:val="CommentText"/>
    <w:uiPriority w:val="99"/>
    <w:rsid w:val="009B6A76"/>
    <w:rPr>
      <w:sz w:val="20"/>
      <w:szCs w:val="20"/>
    </w:rPr>
  </w:style>
  <w:style w:type="paragraph" w:styleId="BalloonText">
    <w:name w:val="Balloon Text"/>
    <w:basedOn w:val="Normal"/>
    <w:link w:val="BalloonTextChar"/>
    <w:uiPriority w:val="99"/>
    <w:semiHidden/>
    <w:unhideWhenUsed/>
    <w:rsid w:val="003B698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98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C52DB"/>
    <w:rPr>
      <w:b/>
      <w:bCs/>
    </w:rPr>
  </w:style>
  <w:style w:type="character" w:customStyle="1" w:styleId="CommentSubjectChar">
    <w:name w:val="Comment Subject Char"/>
    <w:basedOn w:val="CommentTextChar"/>
    <w:link w:val="CommentSubject"/>
    <w:uiPriority w:val="99"/>
    <w:semiHidden/>
    <w:rsid w:val="00AC52DB"/>
    <w:rPr>
      <w:b/>
      <w:bCs/>
      <w:sz w:val="20"/>
      <w:szCs w:val="20"/>
    </w:rPr>
  </w:style>
  <w:style w:type="character" w:customStyle="1" w:styleId="Heading1Char">
    <w:name w:val="Heading 1 Char"/>
    <w:basedOn w:val="DefaultParagraphFont"/>
    <w:link w:val="Heading1"/>
    <w:uiPriority w:val="9"/>
    <w:rsid w:val="0011093D"/>
    <w:rPr>
      <w:rFonts w:ascii="Franklin Gothic Medium" w:eastAsiaTheme="majorEastAsia" w:hAnsi="Franklin Gothic Medium" w:cstheme="majorBidi"/>
      <w:noProof/>
      <w:color w:val="FFFFFF" w:themeColor="background1"/>
      <w:spacing w:val="-10"/>
      <w:kern w:val="28"/>
      <w:sz w:val="56"/>
      <w:szCs w:val="56"/>
      <w:shd w:val="clear" w:color="auto" w:fill="44688F"/>
      <w:lang w:eastAsia="zh-TW" w:bidi="km-KH"/>
    </w:rPr>
  </w:style>
  <w:style w:type="paragraph" w:customStyle="1" w:styleId="ADA">
    <w:name w:val="ADA"/>
    <w:link w:val="ADAChar"/>
    <w:rsid w:val="00A153B4"/>
    <w:pPr>
      <w:spacing w:before="600" w:line="300" w:lineRule="auto"/>
      <w:ind w:left="-187" w:right="-187"/>
    </w:pPr>
    <w:rPr>
      <w:b/>
      <w:bCs/>
      <w:noProof/>
      <w:color w:val="FFFFFF" w:themeColor="background1"/>
      <w:position w:val="6"/>
      <w:sz w:val="23"/>
    </w:rPr>
  </w:style>
  <w:style w:type="paragraph" w:customStyle="1" w:styleId="Icons">
    <w:name w:val="Icons"/>
    <w:link w:val="IconsChar"/>
    <w:rsid w:val="007E260E"/>
    <w:rPr>
      <w:b/>
      <w:bCs/>
      <w:snapToGrid w:val="0"/>
      <w:color w:val="FFFFFF" w:themeColor="background1"/>
      <w:position w:val="12"/>
      <w:sz w:val="24"/>
      <w:szCs w:val="24"/>
    </w:rPr>
  </w:style>
  <w:style w:type="character" w:customStyle="1" w:styleId="ADAChar">
    <w:name w:val="ADA Char"/>
    <w:basedOn w:val="FSContactInfoChar"/>
    <w:link w:val="ADA"/>
    <w:rsid w:val="00A153B4"/>
    <w:rPr>
      <w:rFonts w:ascii="Franklin Gothic Medium" w:eastAsiaTheme="majorEastAsia" w:hAnsi="Franklin Gothic Medium" w:cstheme="majorBidi"/>
      <w:b/>
      <w:bCs/>
      <w:noProof/>
      <w:snapToGrid/>
      <w:color w:val="FFFFFF" w:themeColor="background1"/>
      <w:position w:val="6"/>
      <w:sz w:val="23"/>
      <w:szCs w:val="24"/>
      <w:lang w:eastAsia="zh-TW" w:bidi="km-KH"/>
    </w:rPr>
  </w:style>
  <w:style w:type="character" w:customStyle="1" w:styleId="IconsChar">
    <w:name w:val="Icons Char"/>
    <w:basedOn w:val="FSContactInfoChar"/>
    <w:link w:val="Icons"/>
    <w:rsid w:val="007E260E"/>
    <w:rPr>
      <w:rFonts w:ascii="Franklin Gothic Medium" w:eastAsiaTheme="majorEastAsia" w:hAnsi="Franklin Gothic Medium" w:cstheme="majorBidi"/>
      <w:b/>
      <w:bCs/>
      <w:noProof/>
      <w:snapToGrid w:val="0"/>
      <w:color w:val="FFFFFF" w:themeColor="background1"/>
      <w:position w:val="12"/>
      <w:sz w:val="24"/>
      <w:szCs w:val="24"/>
      <w:lang w:eastAsia="zh-TW" w:bidi="km-KH"/>
    </w:rPr>
  </w:style>
  <w:style w:type="paragraph" w:styleId="Subtitle">
    <w:name w:val="Subtitle"/>
    <w:basedOn w:val="Heading1"/>
    <w:next w:val="Normal"/>
    <w:link w:val="SubtitleChar"/>
    <w:uiPriority w:val="11"/>
    <w:qFormat/>
    <w:rsid w:val="00184F3A"/>
    <w:pPr>
      <w:spacing w:before="0" w:after="360"/>
    </w:pPr>
    <w:rPr>
      <w:sz w:val="36"/>
    </w:rPr>
  </w:style>
  <w:style w:type="character" w:customStyle="1" w:styleId="SubtitleChar">
    <w:name w:val="Subtitle Char"/>
    <w:basedOn w:val="DefaultParagraphFont"/>
    <w:link w:val="Subtitle"/>
    <w:uiPriority w:val="11"/>
    <w:rsid w:val="00184F3A"/>
    <w:rPr>
      <w:rFonts w:ascii="Franklin Gothic Medium" w:eastAsiaTheme="majorEastAsia" w:hAnsi="Franklin Gothic Medium" w:cstheme="majorBidi"/>
      <w:noProof/>
      <w:color w:val="FFFFFF" w:themeColor="background1"/>
      <w:spacing w:val="-10"/>
      <w:kern w:val="28"/>
      <w:sz w:val="36"/>
      <w:szCs w:val="56"/>
      <w:shd w:val="clear" w:color="auto" w:fill="44688F"/>
      <w:lang w:eastAsia="zh-TW" w:bidi="km-KH"/>
    </w:rPr>
  </w:style>
  <w:style w:type="paragraph" w:customStyle="1" w:styleId="H1-Title">
    <w:name w:val="H1-Title"/>
    <w:basedOn w:val="Heading1"/>
    <w:link w:val="H1-TitleChar"/>
    <w:qFormat/>
    <w:rsid w:val="00965828"/>
    <w:pPr>
      <w:spacing w:before="1440" w:after="0"/>
    </w:pPr>
    <w:rPr>
      <w:color w:val="FFFFFF" w:themeColor="background1"/>
    </w:rPr>
  </w:style>
  <w:style w:type="character" w:customStyle="1" w:styleId="H1-TitleChar">
    <w:name w:val="H1-Title Char"/>
    <w:basedOn w:val="Heading1Char"/>
    <w:link w:val="H1-Title"/>
    <w:rsid w:val="00965828"/>
    <w:rPr>
      <w:rFonts w:ascii="Rockwell" w:eastAsiaTheme="majorEastAsia" w:hAnsi="Rockwell" w:cstheme="majorBidi"/>
      <w:noProof/>
      <w:color w:val="FFFFFF" w:themeColor="background1"/>
      <w:spacing w:val="-10"/>
      <w:kern w:val="28"/>
      <w:sz w:val="52"/>
      <w:szCs w:val="56"/>
      <w:shd w:val="clear" w:color="auto" w:fill="44688F"/>
      <w:lang w:eastAsia="zh-TW" w:bidi="km-KH"/>
    </w:rPr>
  </w:style>
  <w:style w:type="paragraph" w:styleId="ListParagraph">
    <w:name w:val="List Paragraph"/>
    <w:basedOn w:val="Body"/>
    <w:uiPriority w:val="34"/>
    <w:qFormat/>
    <w:rsid w:val="006B4A69"/>
    <w:pPr>
      <w:ind w:left="288"/>
      <w:contextualSpacing/>
    </w:pPr>
  </w:style>
  <w:style w:type="paragraph" w:customStyle="1" w:styleId="H3">
    <w:name w:val="H3"/>
    <w:basedOn w:val="Body"/>
    <w:next w:val="Body"/>
    <w:link w:val="H3Char"/>
    <w:qFormat/>
    <w:rsid w:val="00EC5013"/>
    <w:pPr>
      <w:spacing w:before="40" w:after="0"/>
      <w:outlineLvl w:val="2"/>
    </w:pPr>
    <w:rPr>
      <w:rFonts w:ascii="Franklin Gothic Medium" w:hAnsi="Franklin Gothic Medium"/>
      <w:color w:val="1F497D"/>
    </w:rPr>
  </w:style>
  <w:style w:type="character" w:customStyle="1" w:styleId="H3Char">
    <w:name w:val="H3 Char"/>
    <w:basedOn w:val="DefaultParagraphFont"/>
    <w:link w:val="H3"/>
    <w:rsid w:val="00EC5013"/>
    <w:rPr>
      <w:rFonts w:ascii="Franklin Gothic Medium" w:hAnsi="Franklin Gothic Medium"/>
      <w:color w:val="1F497D"/>
      <w:sz w:val="24"/>
    </w:rPr>
  </w:style>
  <w:style w:type="paragraph" w:customStyle="1" w:styleId="Body">
    <w:name w:val="Body"/>
    <w:link w:val="BodyChar"/>
    <w:qFormat/>
    <w:rsid w:val="00E775AE"/>
    <w:pPr>
      <w:spacing w:after="120" w:line="240" w:lineRule="auto"/>
    </w:pPr>
    <w:rPr>
      <w:rFonts w:ascii="Calibri" w:hAnsi="Calibri"/>
      <w:sz w:val="24"/>
    </w:rPr>
  </w:style>
  <w:style w:type="character" w:customStyle="1" w:styleId="BodyChar">
    <w:name w:val="Body Char"/>
    <w:basedOn w:val="DefaultParagraphFont"/>
    <w:link w:val="Body"/>
    <w:rsid w:val="00E775AE"/>
    <w:rPr>
      <w:rFonts w:ascii="Calibri" w:hAnsi="Calibri"/>
      <w:sz w:val="24"/>
    </w:rPr>
  </w:style>
  <w:style w:type="paragraph" w:styleId="FootnoteText">
    <w:name w:val="footnote text"/>
    <w:basedOn w:val="Body"/>
    <w:link w:val="FootnoteTextChar"/>
    <w:unhideWhenUsed/>
    <w:rsid w:val="005827A3"/>
    <w:pPr>
      <w:spacing w:after="0"/>
    </w:pPr>
    <w:rPr>
      <w:rFonts w:eastAsia="Times New Roman" w:cs="Times New Roman"/>
      <w:sz w:val="20"/>
      <w:szCs w:val="20"/>
    </w:rPr>
  </w:style>
  <w:style w:type="character" w:customStyle="1" w:styleId="FootnoteTextChar">
    <w:name w:val="Footnote Text Char"/>
    <w:basedOn w:val="DefaultParagraphFont"/>
    <w:link w:val="FootnoteText"/>
    <w:rsid w:val="005827A3"/>
    <w:rPr>
      <w:rFonts w:ascii="Calibri" w:eastAsia="Times New Roman" w:hAnsi="Calibri" w:cs="Times New Roman"/>
      <w:sz w:val="20"/>
      <w:szCs w:val="20"/>
    </w:rPr>
  </w:style>
  <w:style w:type="character" w:styleId="FootnoteReference">
    <w:name w:val="footnote reference"/>
    <w:basedOn w:val="DefaultParagraphFont"/>
    <w:semiHidden/>
    <w:unhideWhenUsed/>
    <w:rsid w:val="00351BC9"/>
    <w:rPr>
      <w:vertAlign w:val="superscript"/>
    </w:rPr>
  </w:style>
  <w:style w:type="character" w:styleId="Strong">
    <w:name w:val="Strong"/>
    <w:basedOn w:val="BodyChar"/>
    <w:uiPriority w:val="22"/>
    <w:qFormat/>
    <w:rsid w:val="00917D01"/>
    <w:rPr>
      <w:rFonts w:asciiTheme="minorHAnsi" w:hAnsiTheme="minorHAnsi"/>
      <w:b/>
      <w:bCs/>
      <w:sz w:val="24"/>
    </w:rPr>
  </w:style>
  <w:style w:type="character" w:styleId="IntenseReference">
    <w:name w:val="Intense Reference"/>
    <w:basedOn w:val="DefaultParagraphFont"/>
    <w:uiPriority w:val="32"/>
    <w:rsid w:val="00E75501"/>
    <w:rPr>
      <w:b/>
      <w:bCs/>
      <w:smallCaps/>
      <w:color w:val="80A8CE" w:themeColor="accent1"/>
      <w:spacing w:val="5"/>
    </w:rPr>
  </w:style>
  <w:style w:type="paragraph" w:styleId="Quote">
    <w:name w:val="Quote"/>
    <w:basedOn w:val="Body"/>
    <w:next w:val="Body"/>
    <w:link w:val="QuoteChar"/>
    <w:uiPriority w:val="29"/>
    <w:rsid w:val="00E75501"/>
    <w:pPr>
      <w:spacing w:before="200"/>
      <w:ind w:left="864" w:right="864"/>
      <w:jc w:val="center"/>
    </w:pPr>
    <w:rPr>
      <w:i/>
      <w:iCs/>
      <w:color w:val="666666" w:themeColor="text1" w:themeTint="BF"/>
    </w:rPr>
  </w:style>
  <w:style w:type="character" w:customStyle="1" w:styleId="QuoteChar">
    <w:name w:val="Quote Char"/>
    <w:basedOn w:val="DefaultParagraphFont"/>
    <w:link w:val="Quote"/>
    <w:uiPriority w:val="29"/>
    <w:rsid w:val="00E75501"/>
    <w:rPr>
      <w:rFonts w:ascii="Calibri" w:hAnsi="Calibri"/>
      <w:i/>
      <w:iCs/>
      <w:color w:val="666666" w:themeColor="text1" w:themeTint="BF"/>
      <w:sz w:val="24"/>
    </w:rPr>
  </w:style>
  <w:style w:type="paragraph" w:styleId="IntenseQuote">
    <w:name w:val="Intense Quote"/>
    <w:basedOn w:val="Body"/>
    <w:next w:val="Body"/>
    <w:link w:val="IntenseQuoteChar"/>
    <w:uiPriority w:val="30"/>
    <w:rsid w:val="00E75501"/>
    <w:pPr>
      <w:pBdr>
        <w:top w:val="single" w:sz="4" w:space="10" w:color="80A8CE" w:themeColor="accent1"/>
        <w:bottom w:val="single" w:sz="4" w:space="10" w:color="80A8CE" w:themeColor="accent1"/>
      </w:pBdr>
      <w:spacing w:before="360" w:after="360"/>
      <w:ind w:left="864" w:right="864"/>
      <w:jc w:val="center"/>
    </w:pPr>
    <w:rPr>
      <w:i/>
      <w:iCs/>
      <w:color w:val="457EB4" w:themeColor="accent1" w:themeShade="BF"/>
    </w:rPr>
  </w:style>
  <w:style w:type="character" w:customStyle="1" w:styleId="IntenseQuoteChar">
    <w:name w:val="Intense Quote Char"/>
    <w:basedOn w:val="DefaultParagraphFont"/>
    <w:link w:val="IntenseQuote"/>
    <w:uiPriority w:val="30"/>
    <w:rsid w:val="00E75501"/>
    <w:rPr>
      <w:rFonts w:ascii="Calibri" w:hAnsi="Calibri"/>
      <w:i/>
      <w:iCs/>
      <w:color w:val="457EB4" w:themeColor="accent1" w:themeShade="BF"/>
      <w:sz w:val="24"/>
    </w:rPr>
  </w:style>
  <w:style w:type="character" w:styleId="IntenseEmphasis">
    <w:name w:val="Intense Emphasis"/>
    <w:basedOn w:val="DefaultParagraphFont"/>
    <w:uiPriority w:val="21"/>
    <w:rsid w:val="00E75501"/>
    <w:rPr>
      <w:rFonts w:asciiTheme="minorHAnsi" w:hAnsiTheme="minorHAnsi"/>
      <w:b/>
      <w:i w:val="0"/>
      <w:iCs/>
      <w:color w:val="457EB4" w:themeColor="accent1" w:themeShade="BF"/>
      <w:sz w:val="24"/>
    </w:rPr>
  </w:style>
  <w:style w:type="character" w:styleId="SubtleEmphasis">
    <w:name w:val="Subtle Emphasis"/>
    <w:basedOn w:val="DefaultParagraphFont"/>
    <w:uiPriority w:val="19"/>
    <w:rsid w:val="0074038B"/>
    <w:rPr>
      <w:rFonts w:asciiTheme="minorHAnsi" w:hAnsiTheme="minorHAnsi"/>
      <w:i w:val="0"/>
      <w:iCs/>
      <w:color w:val="666666" w:themeColor="text1" w:themeTint="BF"/>
      <w:sz w:val="24"/>
    </w:rPr>
  </w:style>
  <w:style w:type="character" w:styleId="SubtleReference">
    <w:name w:val="Subtle Reference"/>
    <w:basedOn w:val="DefaultParagraphFont"/>
    <w:uiPriority w:val="31"/>
    <w:rsid w:val="00BA498B"/>
    <w:rPr>
      <w:smallCaps/>
      <w:color w:val="7B7B7B" w:themeColor="text1" w:themeTint="A5"/>
    </w:rPr>
  </w:style>
  <w:style w:type="character" w:styleId="FollowedHyperlink">
    <w:name w:val="FollowedHyperlink"/>
    <w:basedOn w:val="DefaultParagraphFont"/>
    <w:uiPriority w:val="99"/>
    <w:semiHidden/>
    <w:unhideWhenUsed/>
    <w:rsid w:val="004729B5"/>
    <w:rPr>
      <w:color w:val="F26323" w:themeColor="followedHyperlink"/>
      <w:u w:val="single"/>
    </w:rPr>
  </w:style>
  <w:style w:type="character" w:styleId="UnresolvedMention">
    <w:name w:val="Unresolved Mention"/>
    <w:basedOn w:val="DefaultParagraphFont"/>
    <w:uiPriority w:val="99"/>
    <w:semiHidden/>
    <w:unhideWhenUsed/>
    <w:rsid w:val="00F66633"/>
    <w:rPr>
      <w:color w:val="605E5C"/>
      <w:shd w:val="clear" w:color="auto" w:fill="E1DFDD"/>
    </w:rPr>
  </w:style>
  <w:style w:type="paragraph" w:styleId="Revision">
    <w:name w:val="Revision"/>
    <w:hidden/>
    <w:uiPriority w:val="99"/>
    <w:semiHidden/>
    <w:rsid w:val="00FF140F"/>
    <w:pPr>
      <w:spacing w:after="0" w:line="240" w:lineRule="auto"/>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apps.ecology.wa.gov/publications/SummaryPages/2207025.html" TargetMode="External"/><Relationship Id="rId3" Type="http://schemas.openxmlformats.org/officeDocument/2006/relationships/customXml" Target="../customXml/item3.xml"/><Relationship Id="rId21" Type="http://schemas.openxmlformats.org/officeDocument/2006/relationships/hyperlink" Target="https://public.govdelivery.com/accounts/WAECY/subscriber/new?topic_id=WAECY_146"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apps.ecology.wa.gov/publications/SummaryPages/2207026.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m461\Desktop\Organics%20Management%20Law%20Overview%20Focus%20Sheet.dotx" TargetMode="External"/></Relationships>
</file>

<file path=word/theme/theme1.xml><?xml version="1.0" encoding="utf-8"?>
<a:theme xmlns:a="http://schemas.openxmlformats.org/drawingml/2006/main" name="Office Theme">
  <a:themeElements>
    <a:clrScheme name="Ecology">
      <a:dk1>
        <a:srgbClr val="333333"/>
      </a:dk1>
      <a:lt1>
        <a:sysClr val="window" lastClr="FFFFFF"/>
      </a:lt1>
      <a:dk2>
        <a:srgbClr val="44688F"/>
      </a:dk2>
      <a:lt2>
        <a:srgbClr val="FFD76D"/>
      </a:lt2>
      <a:accent1>
        <a:srgbClr val="80A8CE"/>
      </a:accent1>
      <a:accent2>
        <a:srgbClr val="7AA456"/>
      </a:accent2>
      <a:accent3>
        <a:srgbClr val="BCD637"/>
      </a:accent3>
      <a:accent4>
        <a:srgbClr val="F2A9A0"/>
      </a:accent4>
      <a:accent5>
        <a:srgbClr val="861627"/>
      </a:accent5>
      <a:accent6>
        <a:srgbClr val="135756"/>
      </a:accent6>
      <a:hlink>
        <a:srgbClr val="44688F"/>
      </a:hlink>
      <a:folHlink>
        <a:srgbClr val="F2632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F1731E01DAEF438F68E1A1D1CBFC9D" ma:contentTypeVersion="3" ma:contentTypeDescription="Create a new document." ma:contentTypeScope="" ma:versionID="dcd083e42718e6489473b1c8f0ab3733">
  <xsd:schema xmlns:xsd="http://www.w3.org/2001/XMLSchema" xmlns:xs="http://www.w3.org/2001/XMLSchema" xmlns:p="http://schemas.microsoft.com/office/2006/metadata/properties" xmlns:ns2="ef66c0c8-142b-4c59-93f2-831009d530b4" xmlns:ns3="b01a9895-6e3b-4599-9237-26ead953ac89" targetNamespace="http://schemas.microsoft.com/office/2006/metadata/properties" ma:root="true" ma:fieldsID="e89ed5e93fc5bb4266e5b1b47ab8aeec" ns2:_="" ns3:_="">
    <xsd:import namespace="ef66c0c8-142b-4c59-93f2-831009d530b4"/>
    <xsd:import namespace="b01a9895-6e3b-4599-9237-26ead953ac89"/>
    <xsd:element name="properties">
      <xsd:complexType>
        <xsd:sequence>
          <xsd:element name="documentManagement">
            <xsd:complexType>
              <xsd:all>
                <xsd:element ref="ns2:_dlc_DocId" minOccurs="0"/>
                <xsd:element ref="ns2:_dlc_DocIdUrl" minOccurs="0"/>
                <xsd:element ref="ns2:_dlc_DocIdPersistId" minOccurs="0"/>
                <xsd:element ref="ns3:Category"/>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a9895-6e3b-4599-9237-26ead953ac89" elementFormDefault="qualified">
    <xsd:import namespace="http://schemas.microsoft.com/office/2006/documentManagement/types"/>
    <xsd:import namespace="http://schemas.microsoft.com/office/infopath/2007/PartnerControls"/>
    <xsd:element name="Category" ma:index="11" ma:displayName="Category" ma:format="Dropdown" ma:internalName="Category">
      <xsd:simpleType>
        <xsd:union memberTypes="dms:Text">
          <xsd:simpleType>
            <xsd:restriction base="dms:Choice">
              <xsd:enumeration value="Communication"/>
              <xsd:enumeration value="Implementation"/>
              <xsd:enumeration value="Rulemaking"/>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SH7A6FU2NYNQ-1550184018-50</_dlc_DocId>
    <_dlc_DocIdUrl xmlns="ef66c0c8-142b-4c59-93f2-831009d530b4">
      <Url>http://teams/sites/W2R/PolicySection/_layouts/15/DocIdRedir.aspx?ID=SH7A6FU2NYNQ-1550184018-50</Url>
      <Description>SH7A6FU2NYNQ-1550184018-50</Description>
    </_dlc_DocIdUrl>
    <Category xmlns="b01a9895-6e3b-4599-9237-26ead953ac89">Focus Sheets</Category>
  </documentManagement>
</p:properties>
</file>

<file path=customXml/itemProps1.xml><?xml version="1.0" encoding="utf-8"?>
<ds:datastoreItem xmlns:ds="http://schemas.openxmlformats.org/officeDocument/2006/customXml" ds:itemID="{77CF1809-14A9-4563-9F49-F1014C768DB6}">
  <ds:schemaRefs>
    <ds:schemaRef ds:uri="http://schemas.microsoft.com/sharepoint/events"/>
  </ds:schemaRefs>
</ds:datastoreItem>
</file>

<file path=customXml/itemProps2.xml><?xml version="1.0" encoding="utf-8"?>
<ds:datastoreItem xmlns:ds="http://schemas.openxmlformats.org/officeDocument/2006/customXml" ds:itemID="{5D014F7C-6574-452E-A26C-FF4AE60D5B28}">
  <ds:schemaRefs>
    <ds:schemaRef ds:uri="http://schemas.microsoft.com/sharepoint/v3/contenttype/forms"/>
  </ds:schemaRefs>
</ds:datastoreItem>
</file>

<file path=customXml/itemProps3.xml><?xml version="1.0" encoding="utf-8"?>
<ds:datastoreItem xmlns:ds="http://schemas.openxmlformats.org/officeDocument/2006/customXml" ds:itemID="{44EE7F27-8785-455F-8F48-C19ED2DA7737}">
  <ds:schemaRefs>
    <ds:schemaRef ds:uri="http://schemas.openxmlformats.org/officeDocument/2006/bibliography"/>
  </ds:schemaRefs>
</ds:datastoreItem>
</file>

<file path=customXml/itemProps4.xml><?xml version="1.0" encoding="utf-8"?>
<ds:datastoreItem xmlns:ds="http://schemas.openxmlformats.org/officeDocument/2006/customXml" ds:itemID="{82967443-0C6E-4F89-9B17-D00EC65C7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b01a9895-6e3b-4599-9237-26ead953a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15E4D4-A2C4-427A-B41A-0E595D414C9E}">
  <ds:schemaRefs>
    <ds:schemaRef ds:uri="http://schemas.microsoft.com/office/2006/metadata/properties"/>
    <ds:schemaRef ds:uri="http://schemas.microsoft.com/office/infopath/2007/PartnerControls"/>
    <ds:schemaRef ds:uri="ef66c0c8-142b-4c59-93f2-831009d530b4"/>
    <ds:schemaRef ds:uri="b01a9895-6e3b-4599-9237-26ead953ac89"/>
  </ds:schemaRefs>
</ds:datastoreItem>
</file>

<file path=docProps/app.xml><?xml version="1.0" encoding="utf-8"?>
<Properties xmlns="http://schemas.openxmlformats.org/officeDocument/2006/extended-properties" xmlns:vt="http://schemas.openxmlformats.org/officeDocument/2006/docPropsVTypes">
  <Template>Organics Management Law Overview Focus Sheet</Template>
  <TotalTime>21</TotalTime>
  <Pages>2</Pages>
  <Words>972</Words>
  <Characters>5537</Characters>
  <Application>Microsoft Office Word</Application>
  <DocSecurity>0</DocSecurity>
  <Lines>153</Lines>
  <Paragraphs>37</Paragraphs>
  <ScaleCrop>false</ScaleCrop>
  <HeadingPairs>
    <vt:vector size="2" baseType="variant">
      <vt:variant>
        <vt:lpstr>Title</vt:lpstr>
      </vt:variant>
      <vt:variant>
        <vt:i4>1</vt:i4>
      </vt:variant>
    </vt:vector>
  </HeadingPairs>
  <TitlesOfParts>
    <vt:vector size="1" baseType="lpstr">
      <vt:lpstr>Organics Management Law - General Overview</vt:lpstr>
    </vt:vector>
  </TitlesOfParts>
  <Company>WA Department of Ecology</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 Management Law - General Overview</dc:title>
  <dc:subject>Agency Template</dc:subject>
  <dc:creator>Washington Department of Ecology</dc:creator>
  <cp:keywords>Ecology Publication 23-07-003</cp:keywords>
  <dc:description/>
  <cp:lastModifiedBy>Hayes, Mark (ECY)</cp:lastModifiedBy>
  <cp:revision>8</cp:revision>
  <dcterms:created xsi:type="dcterms:W3CDTF">2023-02-08T17:08:00Z</dcterms:created>
  <dcterms:modified xsi:type="dcterms:W3CDTF">2023-03-09T19:32:00Z</dcterms:modified>
  <cp:contentStatus>Final Test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0x0101001AF1731E01DAEF438F68E1A1D1CBFC9D</vt:lpwstr>
  </property>
  <property fmtid="{D5CDD505-2E9C-101B-9397-08002B2CF9AE}" pid="3" name="_dlc_DocIdItemGuid">
    <vt:lpwstr>39235ef0-89a7-4e3a-bf46-fc33528019f2</vt:lpwstr>
  </property>
</Properties>
</file>